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46713" w14:textId="45FB5398" w:rsidR="00484711" w:rsidRPr="00AD00C3" w:rsidRDefault="00484711" w:rsidP="00AD00C3">
      <w:pPr>
        <w:pStyle w:val="Title"/>
        <w:spacing w:before="0"/>
        <w:rPr>
          <w:sz w:val="28"/>
          <w:szCs w:val="28"/>
        </w:rPr>
      </w:pPr>
      <w:bookmarkStart w:id="0" w:name="_Toc508807074"/>
      <w:bookmarkStart w:id="1" w:name="_Toc517771875"/>
      <w:r w:rsidRPr="00AD00C3">
        <w:rPr>
          <w:sz w:val="28"/>
          <w:szCs w:val="28"/>
        </w:rPr>
        <w:t>UW LABORATORY-SPECIFIC SAFETY TRAINING RECORD</w:t>
      </w:r>
    </w:p>
    <w:p w14:paraId="369325AF" w14:textId="0657E9C6" w:rsidR="00484711" w:rsidRPr="00790851" w:rsidRDefault="00484711" w:rsidP="00AD00C3">
      <w:pPr>
        <w:keepNext w:val="0"/>
        <w:keepLines w:val="0"/>
        <w:rPr>
          <w:rFonts w:cs="Times New Roman"/>
        </w:rPr>
      </w:pPr>
      <w:r w:rsidRPr="00790851">
        <w:rPr>
          <w:rFonts w:cs="Times New Roman"/>
          <w:b/>
        </w:rPr>
        <w:t>Employee Name:</w:t>
      </w:r>
      <w:r w:rsidR="00AD00C3">
        <w:rPr>
          <w:rFonts w:cs="Times New Roman"/>
          <w:b/>
        </w:rPr>
        <w:t xml:space="preserve"> </w:t>
      </w:r>
      <w:r w:rsidR="00AD00C3">
        <w:rPr>
          <w:rFonts w:cs="Times New Roman"/>
          <w:b/>
        </w:rPr>
        <w:fldChar w:fldCharType="begin">
          <w:ffData>
            <w:name w:val="Text1"/>
            <w:enabled/>
            <w:calcOnExit w:val="0"/>
            <w:statusText w:type="text" w:val="Employee name"/>
            <w:textInput/>
          </w:ffData>
        </w:fldChar>
      </w:r>
      <w:bookmarkStart w:id="2" w:name="Text1"/>
      <w:r w:rsidR="00AD00C3">
        <w:rPr>
          <w:rFonts w:cs="Times New Roman"/>
          <w:b/>
        </w:rPr>
        <w:instrText xml:space="preserve"> FORMTEXT </w:instrText>
      </w:r>
      <w:r w:rsidR="00AD00C3">
        <w:rPr>
          <w:rFonts w:cs="Times New Roman"/>
          <w:b/>
        </w:rPr>
      </w:r>
      <w:r w:rsidR="00AD00C3">
        <w:rPr>
          <w:rFonts w:cs="Times New Roman"/>
          <w:b/>
        </w:rPr>
        <w:fldChar w:fldCharType="separate"/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  <w:noProof/>
        </w:rPr>
        <w:t> </w:t>
      </w:r>
      <w:r w:rsidR="00AD00C3">
        <w:rPr>
          <w:rFonts w:cs="Times New Roman"/>
          <w:b/>
        </w:rPr>
        <w:fldChar w:fldCharType="end"/>
      </w:r>
      <w:bookmarkEnd w:id="2"/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</w:rPr>
        <w:tab/>
      </w:r>
      <w:r w:rsidRPr="00790851">
        <w:rPr>
          <w:rFonts w:cs="Times New Roman"/>
          <w:b/>
        </w:rPr>
        <w:t>Start Date:</w:t>
      </w:r>
      <w:r w:rsidR="00AD00C3">
        <w:rPr>
          <w:rFonts w:cs="Times New Roman"/>
        </w:rPr>
        <w:t xml:space="preserve"> </w:t>
      </w:r>
      <w:r w:rsidR="00AD00C3">
        <w:rPr>
          <w:rFonts w:cs="Times New Roman"/>
        </w:rPr>
        <w:fldChar w:fldCharType="begin">
          <w:ffData>
            <w:name w:val="Text2"/>
            <w:enabled/>
            <w:calcOnExit w:val="0"/>
            <w:statusText w:type="text" w:val="start date"/>
            <w:textInput/>
          </w:ffData>
        </w:fldChar>
      </w:r>
      <w:bookmarkStart w:id="3" w:name="Text2"/>
      <w:r w:rsidR="00AD00C3">
        <w:rPr>
          <w:rFonts w:cs="Times New Roman"/>
        </w:rPr>
        <w:instrText xml:space="preserve"> FORMTEXT </w:instrText>
      </w:r>
      <w:r w:rsidR="00AD00C3">
        <w:rPr>
          <w:rFonts w:cs="Times New Roman"/>
        </w:rPr>
      </w:r>
      <w:r w:rsidR="00AD00C3">
        <w:rPr>
          <w:rFonts w:cs="Times New Roman"/>
        </w:rPr>
        <w:fldChar w:fldCharType="separate"/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  <w:noProof/>
        </w:rPr>
        <w:t> </w:t>
      </w:r>
      <w:r w:rsidR="00AD00C3">
        <w:rPr>
          <w:rFonts w:cs="Times New Roman"/>
        </w:rPr>
        <w:fldChar w:fldCharType="end"/>
      </w:r>
      <w:bookmarkEnd w:id="3"/>
    </w:p>
    <w:p w14:paraId="461985FD" w14:textId="77777777" w:rsidR="00484711" w:rsidRPr="00790851" w:rsidRDefault="00484711" w:rsidP="00AD00C3">
      <w:pPr>
        <w:keepNext w:val="0"/>
        <w:keepLines w:val="0"/>
        <w:rPr>
          <w:rFonts w:cs="Times New Roman"/>
        </w:rPr>
      </w:pPr>
    </w:p>
    <w:p w14:paraId="5C360576" w14:textId="4F18BC21" w:rsidR="00484711" w:rsidRPr="00790851" w:rsidRDefault="00AD00C3" w:rsidP="00AD00C3">
      <w:pPr>
        <w:keepNext w:val="0"/>
        <w:keepLines w:val="0"/>
        <w:rPr>
          <w:rFonts w:cs="Times New Roman"/>
        </w:rPr>
      </w:pPr>
      <w:r w:rsidRPr="00AD00C3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9863329" wp14:editId="765199BB">
                <wp:simplePos x="0" y="0"/>
                <wp:positionH relativeFrom="column">
                  <wp:posOffset>-286385</wp:posOffset>
                </wp:positionH>
                <wp:positionV relativeFrom="page">
                  <wp:posOffset>2098675</wp:posOffset>
                </wp:positionV>
                <wp:extent cx="6201410" cy="548005"/>
                <wp:effectExtent l="0" t="0" r="8890" b="4445"/>
                <wp:wrapTight wrapText="bothSides">
                  <wp:wrapPolygon edited="0">
                    <wp:start x="0" y="0"/>
                    <wp:lineTo x="0" y="21024"/>
                    <wp:lineTo x="21565" y="21024"/>
                    <wp:lineTo x="2156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7BEE5" w14:textId="77777777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1EA40C3" w14:textId="146165B6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>Chemical Hygiene Plan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633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5pt;margin-top:165.25pt;width:488.3pt;height:43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z9DAIAAPgDAAAOAAAAZHJzL2Uyb0RvYy54bWysU1Fv0zAQfkfiP1h+p0mrdmxR02l0FCGN&#10;gTT4AY7jNBaOz5zdJuXXc3ayrsAbwg+Wz3f+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" stroked="f">
                <v:textbox>
                  <w:txbxContent>
                    <w:p w14:paraId="7787BEE5" w14:textId="77777777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1EA40C3" w14:textId="146165B6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AD00C3">
                        <w:rPr>
                          <w:b/>
                          <w:color w:val="FFFFFF" w:themeColor="background1"/>
                        </w:rPr>
                        <w:t>Chemical Hygiene Plan Trainings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4711" w:rsidRPr="00790851">
        <w:rPr>
          <w:rFonts w:cs="Times New Roman"/>
          <w:b/>
        </w:rPr>
        <w:t>PI /Supervisor Name:</w:t>
      </w:r>
      <w:r w:rsidR="00484711" w:rsidRPr="00790851">
        <w:rPr>
          <w:rFonts w:cs="Times New Roman"/>
        </w:rPr>
        <w:t xml:space="preserve"> </w:t>
      </w:r>
      <w:r>
        <w:rPr>
          <w:rFonts w:cs="Times New Roman"/>
        </w:rPr>
        <w:fldChar w:fldCharType="begin">
          <w:ffData>
            <w:name w:val="Text3"/>
            <w:enabled/>
            <w:calcOnExit w:val="0"/>
            <w:statusText w:type="text" w:val="PI /Supervisor Name"/>
            <w:textInput/>
          </w:ffData>
        </w:fldChar>
      </w:r>
      <w:bookmarkStart w:id="4" w:name="Text3"/>
      <w:r>
        <w:rPr>
          <w:rFonts w:cs="Times New Roman"/>
        </w:rPr>
        <w:instrText xml:space="preserve"> FORMTEXT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</w:rPr>
        <w:fldChar w:fldCharType="end"/>
      </w:r>
      <w:bookmarkEnd w:id="4"/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</w:rPr>
        <w:tab/>
      </w:r>
      <w:r w:rsidR="00484711" w:rsidRPr="00790851">
        <w:rPr>
          <w:rFonts w:cs="Times New Roman"/>
          <w:b/>
        </w:rPr>
        <w:t>Lab location:</w:t>
      </w:r>
      <w:r>
        <w:rPr>
          <w:rFonts w:cs="Times New Roman"/>
        </w:rPr>
        <w:t xml:space="preserve"> </w:t>
      </w:r>
      <w:r>
        <w:rPr>
          <w:rFonts w:cs="Times New Roman"/>
        </w:rPr>
        <w:fldChar w:fldCharType="begin">
          <w:ffData>
            <w:name w:val="Text4"/>
            <w:enabled/>
            <w:calcOnExit w:val="0"/>
            <w:statusText w:type="text" w:val="lab location"/>
            <w:textInput/>
          </w:ffData>
        </w:fldChar>
      </w:r>
      <w:bookmarkStart w:id="5" w:name="Text4"/>
      <w:r>
        <w:rPr>
          <w:rFonts w:cs="Times New Roman"/>
        </w:rPr>
        <w:instrText xml:space="preserve"> FORMTEXT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  <w:noProof/>
        </w:rPr>
        <w:t> </w:t>
      </w:r>
      <w:r>
        <w:rPr>
          <w:rFonts w:cs="Times New Roman"/>
        </w:rPr>
        <w:fldChar w:fldCharType="end"/>
      </w:r>
      <w:bookmarkEnd w:id="5"/>
    </w:p>
    <w:p w14:paraId="1F7C75CE" w14:textId="25FFF182" w:rsidR="00484711" w:rsidRPr="00790851" w:rsidRDefault="00AD00C3" w:rsidP="00AD00C3">
      <w:pPr>
        <w:keepNext w:val="0"/>
        <w:keepLines w:val="0"/>
        <w:rPr>
          <w:rFonts w:cs="Times New Roman"/>
        </w:rPr>
      </w:pPr>
      <w:r w:rsidRPr="00805F22">
        <w:rPr>
          <w:rFonts w:cs="Times New Roman"/>
          <w:b/>
          <w:bCs/>
        </w:rPr>
        <w:t>Note</w:t>
      </w:r>
      <w:r w:rsidRPr="00AD00C3">
        <w:rPr>
          <w:rFonts w:cs="Times New Roman"/>
        </w:rPr>
        <w:t xml:space="preserve">: PIs, CHOs and any staff in a supervisory role are required to complete Laboratory Safety Compliance and Laboratory Safety Practices </w:t>
      </w:r>
      <w:proofErr w:type="gramStart"/>
      <w:r w:rsidRPr="00AD00C3">
        <w:rPr>
          <w:rFonts w:cs="Times New Roman"/>
        </w:rPr>
        <w:t>trainings</w:t>
      </w:r>
      <w:proofErr w:type="gramEnd"/>
      <w:r w:rsidRPr="00AD00C3">
        <w:rPr>
          <w:rFonts w:cs="Times New Roman"/>
        </w:rPr>
        <w:t xml:space="preserve">. Document with EH&amp;S </w:t>
      </w:r>
      <w:proofErr w:type="gramStart"/>
      <w:r w:rsidRPr="00AD00C3">
        <w:rPr>
          <w:rFonts w:cs="Times New Roman"/>
        </w:rPr>
        <w:t>trainings</w:t>
      </w:r>
      <w:proofErr w:type="gramEnd"/>
      <w:r w:rsidRPr="00AD00C3">
        <w:rPr>
          <w:rFonts w:cs="Times New Roman"/>
        </w:rPr>
        <w:t>.</w:t>
      </w:r>
    </w:p>
    <w:tbl>
      <w:tblPr>
        <w:tblW w:w="9444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8"/>
        <w:gridCol w:w="854"/>
        <w:gridCol w:w="1282"/>
      </w:tblGrid>
      <w:tr w:rsidR="00790851" w:rsidRPr="00790851" w14:paraId="71F18570" w14:textId="77777777" w:rsidTr="00AD00C3">
        <w:trPr>
          <w:trHeight w:val="288"/>
        </w:trPr>
        <w:tc>
          <w:tcPr>
            <w:tcW w:w="7308" w:type="dxa"/>
            <w:shd w:val="clear" w:color="auto" w:fill="D9D9D9" w:themeFill="background1" w:themeFillShade="D9"/>
          </w:tcPr>
          <w:p w14:paraId="512DEF7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Chemical Hygiene Plan Component</w:t>
            </w:r>
          </w:p>
        </w:tc>
        <w:tc>
          <w:tcPr>
            <w:tcW w:w="854" w:type="dxa"/>
            <w:shd w:val="clear" w:color="auto" w:fill="D9D9D9" w:themeFill="background1" w:themeFillShade="D9"/>
          </w:tcPr>
          <w:p w14:paraId="6A4954D7" w14:textId="77777777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Done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14:paraId="1A48B26B" w14:textId="77777777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453EEFB0" w14:textId="77777777" w:rsidTr="00AD00C3">
        <w:trPr>
          <w:trHeight w:val="1046"/>
        </w:trPr>
        <w:tc>
          <w:tcPr>
            <w:tcW w:w="7308" w:type="dxa"/>
          </w:tcPr>
          <w:p w14:paraId="5999205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 xml:space="preserve">Orientation to the content and location of the: </w:t>
            </w:r>
          </w:p>
          <w:p w14:paraId="627A4673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UW Laboratory Safety Manual</w:t>
            </w:r>
          </w:p>
          <w:p w14:paraId="07EDA75C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Lab-specific Standard Operating Procedures (SOPs)</w:t>
            </w:r>
          </w:p>
          <w:p w14:paraId="433A3862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Emergency contact numbers, including after-hours emergency contacts</w:t>
            </w:r>
          </w:p>
          <w:p w14:paraId="2B91D7C7" w14:textId="77777777" w:rsidR="00484711" w:rsidRPr="00790851" w:rsidRDefault="00484711" w:rsidP="00AD00C3">
            <w:pPr>
              <w:pStyle w:val="ListParagraph"/>
              <w:keepNext w:val="0"/>
              <w:keepLines w:val="0"/>
              <w:widowControl w:val="0"/>
              <w:numPr>
                <w:ilvl w:val="0"/>
                <w:numId w:val="298"/>
              </w:numPr>
              <w:tabs>
                <w:tab w:val="clear" w:pos="9350"/>
              </w:tabs>
              <w:autoSpaceDE w:val="0"/>
              <w:autoSpaceDN w:val="0"/>
              <w:spacing w:after="120"/>
              <w:contextualSpacing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Other lab-specific information, including work policies</w:t>
            </w:r>
          </w:p>
        </w:tc>
        <w:tc>
          <w:tcPr>
            <w:tcW w:w="854" w:type="dxa"/>
          </w:tcPr>
          <w:p w14:paraId="150FAE6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  <w:p w14:paraId="15A29FB4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  <w:p w14:paraId="1AD580A7" w14:textId="22C14D49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statusText w:type="text" w:val="Orientation to the UW Laboratory Safety Manual, Lab-specific SOPs, Emergency contact numbers and Other lab-specific information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bookmarkEnd w:id="6"/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0BB54C5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E0D77AC" w14:textId="77777777" w:rsidTr="00AD00C3">
        <w:trPr>
          <w:trHeight w:val="288"/>
        </w:trPr>
        <w:tc>
          <w:tcPr>
            <w:tcW w:w="7308" w:type="dxa"/>
          </w:tcPr>
          <w:p w14:paraId="1A7E085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Methods for finding exposure limits</w:t>
            </w:r>
          </w:p>
        </w:tc>
        <w:tc>
          <w:tcPr>
            <w:tcW w:w="854" w:type="dxa"/>
          </w:tcPr>
          <w:p w14:paraId="70136798" w14:textId="51E52AD1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Methods for finding exposure limit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337A1892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4BEA4AC9" w14:textId="77777777" w:rsidTr="00AD00C3">
        <w:trPr>
          <w:trHeight w:val="413"/>
        </w:trPr>
        <w:tc>
          <w:tcPr>
            <w:tcW w:w="7308" w:type="dxa"/>
          </w:tcPr>
          <w:p w14:paraId="15B4EB2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Location of Material Safety Data Sheets/Safety Data Sheets (MSDSs/SDSs) and other safety references</w:t>
            </w:r>
          </w:p>
        </w:tc>
        <w:tc>
          <w:tcPr>
            <w:tcW w:w="854" w:type="dxa"/>
          </w:tcPr>
          <w:p w14:paraId="58AD55AF" w14:textId="428DD800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Location of Material Safety Data Sheets/Safety Data Sheets (MSDSs/SDSs) and other safety referenc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0CBD0EB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3A0CAF2B" w14:textId="77777777" w:rsidTr="00AD00C3">
        <w:trPr>
          <w:trHeight w:val="413"/>
        </w:trPr>
        <w:tc>
          <w:tcPr>
            <w:tcW w:w="7308" w:type="dxa"/>
          </w:tcPr>
          <w:p w14:paraId="7643E5B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The hazards of the workplace and how to detect the presence or release of hazardous chemicals and the basic signs and symptoms of chemical overexposure</w:t>
            </w:r>
          </w:p>
        </w:tc>
        <w:tc>
          <w:tcPr>
            <w:tcW w:w="854" w:type="dxa"/>
          </w:tcPr>
          <w:p w14:paraId="25D0C8D8" w14:textId="570FEDDE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he hazards of the workplace and how to detect the presence or release of hazardous chemicals and the basic signs and symptoms of chemica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55B5C9D4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74523A35" w14:textId="77777777" w:rsidTr="00AD00C3">
        <w:trPr>
          <w:trHeight w:val="410"/>
        </w:trPr>
        <w:tc>
          <w:tcPr>
            <w:tcW w:w="7308" w:type="dxa"/>
          </w:tcPr>
          <w:p w14:paraId="13A8E6B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Requirements for Personal Protective Equipment (PPE) and how to select, don, remove, and maintain supplies</w:t>
            </w:r>
          </w:p>
        </w:tc>
        <w:tc>
          <w:tcPr>
            <w:tcW w:w="854" w:type="dxa"/>
          </w:tcPr>
          <w:p w14:paraId="51A75850" w14:textId="1DA82E48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Requirements for Personal Protective Equipment (PPE) and how to select, don, remove, and maintain suppli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82" w:type="dxa"/>
          </w:tcPr>
          <w:p w14:paraId="1BF3D57F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3738E84" w14:textId="77777777" w:rsidTr="00AD00C3">
        <w:trPr>
          <w:trHeight w:val="288"/>
        </w:trPr>
        <w:tc>
          <w:tcPr>
            <w:tcW w:w="7308" w:type="dxa"/>
          </w:tcPr>
          <w:p w14:paraId="118FF1A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Chemical storage practices in the laboratory</w:t>
            </w:r>
          </w:p>
        </w:tc>
        <w:tc>
          <w:tcPr>
            <w:tcW w:w="854" w:type="dxa"/>
          </w:tcPr>
          <w:p w14:paraId="5A355007" w14:textId="1EC34EAF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storage practices in the laboratory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4A4C12A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5D38D75" w14:textId="77777777" w:rsidTr="00AD00C3">
        <w:trPr>
          <w:trHeight w:val="288"/>
        </w:trPr>
        <w:tc>
          <w:tcPr>
            <w:tcW w:w="7308" w:type="dxa"/>
          </w:tcPr>
          <w:p w14:paraId="632F4A9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Proper containment and disposal of all laboratory waste</w:t>
            </w:r>
          </w:p>
        </w:tc>
        <w:tc>
          <w:tcPr>
            <w:tcW w:w="854" w:type="dxa"/>
          </w:tcPr>
          <w:p w14:paraId="284DB7F5" w14:textId="4BD58566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per containment and disposal of all laboratory wast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48970CD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0FE8D1A2" w14:textId="77777777" w:rsidTr="00AD00C3">
        <w:trPr>
          <w:trHeight w:val="288"/>
        </w:trPr>
        <w:tc>
          <w:tcPr>
            <w:tcW w:w="7308" w:type="dxa"/>
          </w:tcPr>
          <w:p w14:paraId="7FE6B20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Location of laboratory emergency equipment: emergency showers, eyewashes, first aid kits, spill kits, fire extinguishers, etc.</w:t>
            </w:r>
          </w:p>
        </w:tc>
        <w:tc>
          <w:tcPr>
            <w:tcW w:w="854" w:type="dxa"/>
          </w:tcPr>
          <w:p w14:paraId="50494974" w14:textId="3F0FB017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Location of laboratory emergency equipment: emergency showers, eyewashes, first aid kits, spill kits, fire extinguishers, et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2693D1EA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  <w:tr w:rsidR="00790851" w:rsidRPr="00790851" w14:paraId="65C4C1F8" w14:textId="77777777" w:rsidTr="00AD00C3">
        <w:trPr>
          <w:trHeight w:val="288"/>
        </w:trPr>
        <w:tc>
          <w:tcPr>
            <w:tcW w:w="7308" w:type="dxa"/>
          </w:tcPr>
          <w:p w14:paraId="71BEDC3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00790851">
              <w:rPr>
                <w:rFonts w:eastAsia="Times New Roman" w:cs="Arial"/>
              </w:rPr>
              <w:t>How to respond to spills, exposures, and other emergencies and report them in OARS</w:t>
            </w:r>
          </w:p>
        </w:tc>
        <w:tc>
          <w:tcPr>
            <w:tcW w:w="854" w:type="dxa"/>
          </w:tcPr>
          <w:p w14:paraId="4213E654" w14:textId="02F8D083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How to respond to spills, exposures, and other emergencies and report them in OAR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82" w:type="dxa"/>
          </w:tcPr>
          <w:p w14:paraId="1077FA2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</w:tr>
    </w:tbl>
    <w:p w14:paraId="5B8B2262" w14:textId="77777777" w:rsidR="00484711" w:rsidRDefault="00484711" w:rsidP="00AD00C3">
      <w:pPr>
        <w:keepNext w:val="0"/>
        <w:keepLines w:val="0"/>
      </w:pPr>
    </w:p>
    <w:p w14:paraId="32A84939" w14:textId="77777777" w:rsidR="00AD00C3" w:rsidRDefault="00AD00C3" w:rsidP="00AD00C3">
      <w:pPr>
        <w:keepNext w:val="0"/>
        <w:keepLines w:val="0"/>
      </w:pPr>
    </w:p>
    <w:p w14:paraId="17304F47" w14:textId="77777777" w:rsidR="00AD00C3" w:rsidRDefault="00AD00C3" w:rsidP="00AD00C3">
      <w:pPr>
        <w:keepNext w:val="0"/>
        <w:keepLines w:val="0"/>
      </w:pPr>
    </w:p>
    <w:p w14:paraId="11D3298C" w14:textId="361CB241" w:rsidR="00AD00C3" w:rsidRDefault="001574ED" w:rsidP="00AD00C3">
      <w:pPr>
        <w:keepNext w:val="0"/>
        <w:keepLines w:val="0"/>
      </w:pPr>
      <w:r w:rsidRPr="00AD00C3">
        <w:rPr>
          <w:rFonts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2DC70F0" wp14:editId="05EF3924">
                <wp:simplePos x="0" y="0"/>
                <wp:positionH relativeFrom="margin">
                  <wp:align>right</wp:align>
                </wp:positionH>
                <wp:positionV relativeFrom="page">
                  <wp:posOffset>907434</wp:posOffset>
                </wp:positionV>
                <wp:extent cx="6201410" cy="548005"/>
                <wp:effectExtent l="0" t="0" r="8890" b="4445"/>
                <wp:wrapTight wrapText="bothSides">
                  <wp:wrapPolygon edited="0">
                    <wp:start x="0" y="0"/>
                    <wp:lineTo x="0" y="21024"/>
                    <wp:lineTo x="21565" y="21024"/>
                    <wp:lineTo x="21565" y="0"/>
                    <wp:lineTo x="0" y="0"/>
                  </wp:wrapPolygon>
                </wp:wrapTight>
                <wp:docPr id="723690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41CB" w14:textId="77777777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8D00340" w14:textId="4D53944A" w:rsidR="00AD00C3" w:rsidRPr="00AD00C3" w:rsidRDefault="00AD00C3" w:rsidP="00AD00C3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Chemical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Safety</w:t>
                            </w: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70F0" id="_x0000_s1027" type="#_x0000_t202" style="position:absolute;margin-left:437.1pt;margin-top:71.45pt;width:488.3pt;height:43.1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VFDwIAAP8DAAAOAAAAZHJzL2Uyb0RvYy54bWysU1Fv0zAQfkfiP1h+p0mrdmxR02l0FCGN&#10;gTT4AY7jNBaOz5zdJuXXc3ayrsAbwg+Wz3f+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" stroked="f">
                <v:textbox>
                  <w:txbxContent>
                    <w:p w14:paraId="671341CB" w14:textId="77777777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8D00340" w14:textId="4D53944A" w:rsidR="00AD00C3" w:rsidRPr="00AD00C3" w:rsidRDefault="00AD00C3" w:rsidP="00AD00C3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AD00C3">
                        <w:rPr>
                          <w:b/>
                          <w:color w:val="FFFFFF" w:themeColor="background1"/>
                        </w:rPr>
                        <w:t xml:space="preserve">Chemical </w:t>
                      </w:r>
                      <w:r>
                        <w:rPr>
                          <w:b/>
                          <w:color w:val="FFFFFF" w:themeColor="background1"/>
                        </w:rPr>
                        <w:t>Safety</w:t>
                      </w:r>
                      <w:r w:rsidRPr="00AD00C3">
                        <w:rPr>
                          <w:b/>
                          <w:color w:val="FFFFFF" w:themeColor="background1"/>
                        </w:rPr>
                        <w:t xml:space="preserve"> Trainings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D00C3">
        <w:t xml:space="preserve">Note: All laboratory personnel, including students, are required to complete Managing Lab Chemicals training, including refresher training every three years. Document with EH&amp;S </w:t>
      </w:r>
      <w:proofErr w:type="gramStart"/>
      <w:r w:rsidR="00AD00C3">
        <w:t>trainings</w:t>
      </w:r>
      <w:proofErr w:type="gramEnd"/>
      <w:r w:rsidR="00AD00C3">
        <w:t xml:space="preserve">. </w:t>
      </w:r>
    </w:p>
    <w:p w14:paraId="6CEDA7DD" w14:textId="5FABAE68" w:rsidR="00AD00C3" w:rsidRDefault="00AD00C3" w:rsidP="00AD00C3">
      <w:pPr>
        <w:keepNext w:val="0"/>
        <w:keepLines w:val="0"/>
      </w:pPr>
      <w:r>
        <w:t xml:space="preserve">Is training for use of specific chemicals completed and documented on lab SOPs? </w:t>
      </w:r>
      <w:r w:rsidR="0031084C">
        <w:t xml:space="preserve"> </w:t>
      </w:r>
      <w:r>
        <w:t xml:space="preserve"> </w:t>
      </w:r>
      <w:bookmarkStart w:id="7" w:name="_Hlk138756520"/>
      <w:r w:rsidR="001574ED">
        <w:rPr>
          <w:sz w:val="16"/>
          <w:szCs w:val="16"/>
        </w:rPr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bookmarkStart w:id="8" w:name="Check1"/>
      <w:r w:rsidR="001574ED">
        <w:rPr>
          <w:sz w:val="16"/>
          <w:szCs w:val="16"/>
        </w:rPr>
        <w:instrText xml:space="preserve"> FORMCHECKBOX </w:instrText>
      </w:r>
      <w:r w:rsidR="001574ED">
        <w:rPr>
          <w:sz w:val="16"/>
          <w:szCs w:val="16"/>
        </w:rPr>
      </w:r>
      <w:r w:rsidR="001574ED">
        <w:rPr>
          <w:sz w:val="16"/>
          <w:szCs w:val="16"/>
        </w:rPr>
        <w:fldChar w:fldCharType="separate"/>
      </w:r>
      <w:r w:rsidR="001574ED">
        <w:rPr>
          <w:sz w:val="16"/>
          <w:szCs w:val="16"/>
        </w:rPr>
        <w:fldChar w:fldCharType="end"/>
      </w:r>
      <w:bookmarkEnd w:id="8"/>
      <w:r w:rsidR="0031084C" w:rsidRPr="0031084C">
        <w:rPr>
          <w:sz w:val="16"/>
          <w:szCs w:val="16"/>
        </w:rPr>
        <w:t xml:space="preserve"> </w:t>
      </w:r>
      <w:r>
        <w:t xml:space="preserve">YES   </w:t>
      </w:r>
      <w:r w:rsidR="001574ED">
        <w:rPr>
          <w:sz w:val="16"/>
          <w:szCs w:val="16"/>
        </w:rPr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bookmarkStart w:id="9" w:name="Check2"/>
      <w:r w:rsidR="001574ED">
        <w:rPr>
          <w:sz w:val="16"/>
          <w:szCs w:val="16"/>
        </w:rPr>
        <w:instrText xml:space="preserve"> FORMCHECKBOX </w:instrText>
      </w:r>
      <w:r w:rsidR="001574ED">
        <w:rPr>
          <w:sz w:val="16"/>
          <w:szCs w:val="16"/>
        </w:rPr>
      </w:r>
      <w:r w:rsidR="001574ED">
        <w:rPr>
          <w:sz w:val="16"/>
          <w:szCs w:val="16"/>
        </w:rPr>
        <w:fldChar w:fldCharType="separate"/>
      </w:r>
      <w:r w:rsidR="001574ED">
        <w:rPr>
          <w:sz w:val="16"/>
          <w:szCs w:val="16"/>
        </w:rPr>
        <w:fldChar w:fldCharType="end"/>
      </w:r>
      <w:bookmarkEnd w:id="9"/>
      <w:r w:rsidR="0031084C" w:rsidRPr="0031084C">
        <w:rPr>
          <w:sz w:val="16"/>
          <w:szCs w:val="16"/>
        </w:rPr>
        <w:t xml:space="preserve"> </w:t>
      </w:r>
      <w:r>
        <w:t>NO</w:t>
      </w:r>
      <w:bookmarkEnd w:id="7"/>
    </w:p>
    <w:p w14:paraId="55D5EC76" w14:textId="60D3BD94" w:rsidR="00AD00C3" w:rsidRPr="00790851" w:rsidRDefault="00AD00C3" w:rsidP="00AD00C3">
      <w:pPr>
        <w:keepNext w:val="0"/>
        <w:keepLines w:val="0"/>
      </w:pPr>
      <w:r>
        <w:t xml:space="preserve">List chemical </w:t>
      </w:r>
      <w:proofErr w:type="gramStart"/>
      <w:r>
        <w:t>trainings</w:t>
      </w:r>
      <w:proofErr w:type="gramEnd"/>
      <w:r>
        <w:t xml:space="preserve"> below that are not documented on SOPs</w:t>
      </w:r>
      <w:r w:rsidR="0031084C">
        <w:t>.</w:t>
      </w:r>
    </w:p>
    <w:tbl>
      <w:tblPr>
        <w:tblW w:w="94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790851" w:rsidRPr="0031084C" w14:paraId="540CDA2B" w14:textId="77777777" w:rsidTr="0031084C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266F3EF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Chemical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14CFEB7E" w14:textId="64D54940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0789FF1E" w14:textId="77777777" w:rsidR="00484711" w:rsidRPr="00790851" w:rsidRDefault="00484711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6CDDF9B0" w14:textId="77777777" w:rsidTr="0031084C">
        <w:trPr>
          <w:trHeight w:val="432"/>
        </w:trPr>
        <w:tc>
          <w:tcPr>
            <w:tcW w:w="5670" w:type="dxa"/>
          </w:tcPr>
          <w:p w14:paraId="0C1A8D46" w14:textId="5D58E0FE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1AA6E40" w14:textId="42891202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statusText w:type="text" w:val="Chemical #1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bookmarkEnd w:id="10"/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32547374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604C3CCA" w14:textId="77777777" w:rsidTr="0031084C">
        <w:trPr>
          <w:trHeight w:val="432"/>
        </w:trPr>
        <w:tc>
          <w:tcPr>
            <w:tcW w:w="5670" w:type="dxa"/>
          </w:tcPr>
          <w:p w14:paraId="1AC0B8E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E81E8A7" w14:textId="1DB48254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08C7491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5CDD4C65" w14:textId="77777777" w:rsidTr="0031084C">
        <w:trPr>
          <w:trHeight w:val="432"/>
        </w:trPr>
        <w:tc>
          <w:tcPr>
            <w:tcW w:w="5670" w:type="dxa"/>
          </w:tcPr>
          <w:p w14:paraId="67C5031F" w14:textId="58850F4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C15B221" w14:textId="69487179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375F44C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67B68A8D" w14:textId="77777777" w:rsidTr="0031084C">
        <w:trPr>
          <w:trHeight w:val="432"/>
        </w:trPr>
        <w:tc>
          <w:tcPr>
            <w:tcW w:w="5670" w:type="dxa"/>
          </w:tcPr>
          <w:p w14:paraId="30C8A5F2" w14:textId="29295D46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C92F3EE" w14:textId="7C7D7926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4CA4C21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496C91CC" w14:textId="77777777" w:rsidTr="0031084C">
        <w:trPr>
          <w:trHeight w:val="432"/>
        </w:trPr>
        <w:tc>
          <w:tcPr>
            <w:tcW w:w="5670" w:type="dxa"/>
          </w:tcPr>
          <w:p w14:paraId="60EE24C7" w14:textId="17012781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B05D32A" w14:textId="22D4542E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982C92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13BF12CD" w14:textId="77777777" w:rsidTr="0031084C">
        <w:trPr>
          <w:trHeight w:val="432"/>
        </w:trPr>
        <w:tc>
          <w:tcPr>
            <w:tcW w:w="5670" w:type="dxa"/>
          </w:tcPr>
          <w:p w14:paraId="65221FC4" w14:textId="12556532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929882E" w14:textId="399AD7A5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6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795A2EB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41CDFE9F" w14:textId="77777777" w:rsidTr="0031084C">
        <w:trPr>
          <w:trHeight w:val="432"/>
        </w:trPr>
        <w:tc>
          <w:tcPr>
            <w:tcW w:w="5670" w:type="dxa"/>
          </w:tcPr>
          <w:p w14:paraId="244100BD" w14:textId="05729B13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CC62A53" w14:textId="7A1EBE26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7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9529FE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031C73A4" w14:textId="77777777" w:rsidTr="0031084C">
        <w:trPr>
          <w:trHeight w:val="432"/>
        </w:trPr>
        <w:tc>
          <w:tcPr>
            <w:tcW w:w="5670" w:type="dxa"/>
          </w:tcPr>
          <w:p w14:paraId="16ADE418" w14:textId="375556F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8142764" w14:textId="6A5A6F35" w:rsidR="00484711" w:rsidRPr="00790851" w:rsidRDefault="0031084C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Chemical #8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837E36C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32E6835E" w14:textId="2A693E2A" w:rsidR="001574ED" w:rsidRDefault="001574ED" w:rsidP="0031084C">
      <w:pPr>
        <w:keepNext w:val="0"/>
        <w:keepLines w:val="0"/>
      </w:pPr>
      <w:r w:rsidRPr="00AD00C3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94855B" wp14:editId="2282990B">
                <wp:simplePos x="0" y="0"/>
                <wp:positionH relativeFrom="margin">
                  <wp:align>right</wp:align>
                </wp:positionH>
                <wp:positionV relativeFrom="page">
                  <wp:posOffset>5179979</wp:posOffset>
                </wp:positionV>
                <wp:extent cx="6201410" cy="548005"/>
                <wp:effectExtent l="0" t="0" r="8890" b="4445"/>
                <wp:wrapNone/>
                <wp:docPr id="364176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5834" w14:textId="77777777" w:rsidR="0031084C" w:rsidRPr="00AD00C3" w:rsidRDefault="0031084C" w:rsidP="0031084C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D87B528" w14:textId="7870B218" w:rsidR="0031084C" w:rsidRPr="00AD00C3" w:rsidRDefault="0031084C" w:rsidP="0031084C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Equipment</w:t>
                            </w: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Safety</w:t>
                            </w:r>
                            <w:r w:rsidRPr="00AD00C3">
                              <w:rPr>
                                <w:b/>
                                <w:color w:val="FFFFFF" w:themeColor="background1"/>
                              </w:rPr>
                              <w:t xml:space="preserve">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855B" id="_x0000_s1028" type="#_x0000_t202" style="position:absolute;margin-left:437.1pt;margin-top:407.85pt;width:488.3pt;height:43.1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m0EQIAAP8DAAAOAAAAZHJzL2Uyb0RvYy54bWysU1Fv0zAQfkfiP1h+p0mrdmxR02l0FCGN&#10;gTT4AY7jNBaOz5zdJuXXc3ayrsAbwg+Wz+f7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" stroked="f">
                <v:textbox>
                  <w:txbxContent>
                    <w:p w14:paraId="601F5834" w14:textId="77777777" w:rsidR="0031084C" w:rsidRPr="00AD00C3" w:rsidRDefault="0031084C" w:rsidP="0031084C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D87B528" w14:textId="7870B218" w:rsidR="0031084C" w:rsidRPr="00AD00C3" w:rsidRDefault="0031084C" w:rsidP="0031084C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Equipment</w:t>
                      </w:r>
                      <w:r w:rsidRPr="00AD00C3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Safety</w:t>
                      </w:r>
                      <w:r w:rsidRPr="00AD00C3">
                        <w:rPr>
                          <w:b/>
                          <w:color w:val="FFFFFF" w:themeColor="background1"/>
                        </w:rPr>
                        <w:t xml:space="preserve"> Trainings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15B1441" w14:textId="3A8D64E0" w:rsidR="001574ED" w:rsidRDefault="001574ED" w:rsidP="0031084C">
      <w:pPr>
        <w:keepNext w:val="0"/>
        <w:keepLines w:val="0"/>
      </w:pPr>
    </w:p>
    <w:p w14:paraId="313C0F30" w14:textId="77777777" w:rsidR="001574ED" w:rsidRPr="001574ED" w:rsidRDefault="001574ED" w:rsidP="0031084C">
      <w:pPr>
        <w:keepNext w:val="0"/>
        <w:keepLines w:val="0"/>
        <w:rPr>
          <w:sz w:val="10"/>
          <w:szCs w:val="10"/>
        </w:rPr>
      </w:pPr>
    </w:p>
    <w:p w14:paraId="4106F097" w14:textId="7CCF2143" w:rsidR="0031084C" w:rsidRDefault="0031084C" w:rsidP="0031084C">
      <w:pPr>
        <w:keepNext w:val="0"/>
        <w:keepLines w:val="0"/>
      </w:pPr>
      <w:r>
        <w:t xml:space="preserve">Is training for </w:t>
      </w:r>
      <w:proofErr w:type="gramStart"/>
      <w:r>
        <w:t>use</w:t>
      </w:r>
      <w:proofErr w:type="gramEnd"/>
      <w:r>
        <w:t xml:space="preserve"> of specific equipment completed and documented on lab SOPs?  </w:t>
      </w:r>
      <w:r w:rsidR="001574ED" w:rsidRPr="001574ED"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 w:rsidR="001574ED" w:rsidRPr="001574ED">
        <w:instrText xml:space="preserve"> FORMCHECKBOX </w:instrText>
      </w:r>
      <w:r w:rsidR="001574ED" w:rsidRPr="001574ED">
        <w:fldChar w:fldCharType="separate"/>
      </w:r>
      <w:r w:rsidR="001574ED" w:rsidRPr="001574ED">
        <w:fldChar w:fldCharType="end"/>
      </w:r>
      <w:r w:rsidR="001574ED" w:rsidRPr="001574ED">
        <w:t xml:space="preserve"> YES   </w:t>
      </w:r>
      <w:r w:rsidR="001574ED" w:rsidRPr="001574ED"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 w:rsidR="001574ED" w:rsidRPr="001574ED">
        <w:instrText xml:space="preserve"> FORMCHECKBOX </w:instrText>
      </w:r>
      <w:r w:rsidR="001574ED" w:rsidRPr="001574ED">
        <w:fldChar w:fldCharType="separate"/>
      </w:r>
      <w:r w:rsidR="001574ED" w:rsidRPr="001574ED">
        <w:fldChar w:fldCharType="end"/>
      </w:r>
      <w:r w:rsidR="001574ED" w:rsidRPr="001574ED">
        <w:t xml:space="preserve"> NO</w:t>
      </w:r>
    </w:p>
    <w:p w14:paraId="08CA9E16" w14:textId="76B57842" w:rsidR="0031084C" w:rsidRDefault="0031084C" w:rsidP="0031084C">
      <w:pPr>
        <w:keepNext w:val="0"/>
        <w:keepLines w:val="0"/>
      </w:pPr>
      <w:r>
        <w:t xml:space="preserve">List specific equipment </w:t>
      </w:r>
      <w:proofErr w:type="gramStart"/>
      <w:r>
        <w:t>trainings</w:t>
      </w:r>
      <w:proofErr w:type="gramEnd"/>
      <w:r>
        <w:t xml:space="preserve"> below that are not documented on SOPs.</w:t>
      </w:r>
    </w:p>
    <w:tbl>
      <w:tblPr>
        <w:tblW w:w="9450" w:type="dxa"/>
        <w:tblInd w:w="-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31084C" w:rsidRPr="001574ED" w14:paraId="3CC7351B" w14:textId="77777777" w:rsidTr="001574ED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7D249B2D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Equipment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0062084F" w14:textId="77777777" w:rsidR="0031084C" w:rsidRPr="00790851" w:rsidRDefault="0031084C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4BE57506" w14:textId="77777777" w:rsidR="0031084C" w:rsidRPr="00790851" w:rsidRDefault="0031084C" w:rsidP="001574ED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31084C" w:rsidRPr="00790851" w14:paraId="609FCA0A" w14:textId="77777777" w:rsidTr="0031084C">
        <w:trPr>
          <w:trHeight w:val="432"/>
        </w:trPr>
        <w:tc>
          <w:tcPr>
            <w:tcW w:w="5670" w:type="dxa"/>
          </w:tcPr>
          <w:p w14:paraId="414D3170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96E6D5A" w14:textId="3E7F5F19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statusText w:type="text" w:val="equipment #1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bookmarkEnd w:id="11"/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C660377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260897B1" w14:textId="77777777" w:rsidTr="0031084C">
        <w:trPr>
          <w:trHeight w:val="432"/>
        </w:trPr>
        <w:tc>
          <w:tcPr>
            <w:tcW w:w="5670" w:type="dxa"/>
          </w:tcPr>
          <w:p w14:paraId="6D16CB5B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E844737" w14:textId="7D00F947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53ACC4D9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27EF9ED8" w14:textId="77777777" w:rsidTr="0031084C">
        <w:trPr>
          <w:trHeight w:val="432"/>
        </w:trPr>
        <w:tc>
          <w:tcPr>
            <w:tcW w:w="5670" w:type="dxa"/>
          </w:tcPr>
          <w:p w14:paraId="32B0397E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D9A6899" w14:textId="3CCD3E36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7AB768C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474C470D" w14:textId="77777777" w:rsidTr="0031084C">
        <w:trPr>
          <w:trHeight w:val="432"/>
        </w:trPr>
        <w:tc>
          <w:tcPr>
            <w:tcW w:w="5670" w:type="dxa"/>
          </w:tcPr>
          <w:p w14:paraId="2EAD90F9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39F6564" w14:textId="1BBD81F5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5018B5D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5FA24E93" w14:textId="77777777" w:rsidTr="0031084C">
        <w:trPr>
          <w:trHeight w:val="432"/>
        </w:trPr>
        <w:tc>
          <w:tcPr>
            <w:tcW w:w="5670" w:type="dxa"/>
          </w:tcPr>
          <w:p w14:paraId="544E9683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5F102CB" w14:textId="6CA81F48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6A051277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424C974C" w14:textId="77777777" w:rsidTr="0031084C">
        <w:trPr>
          <w:trHeight w:val="432"/>
        </w:trPr>
        <w:tc>
          <w:tcPr>
            <w:tcW w:w="5670" w:type="dxa"/>
          </w:tcPr>
          <w:p w14:paraId="70AD3417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FB45CA1" w14:textId="1250C31F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6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5525326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489F78B9" w14:textId="77777777" w:rsidTr="0031084C">
        <w:trPr>
          <w:trHeight w:val="432"/>
        </w:trPr>
        <w:tc>
          <w:tcPr>
            <w:tcW w:w="5670" w:type="dxa"/>
          </w:tcPr>
          <w:p w14:paraId="0F5504D2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BA6A755" w14:textId="5FED40B6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7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536E46D0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31084C" w:rsidRPr="00790851" w14:paraId="30EBB1FD" w14:textId="77777777" w:rsidTr="0031084C">
        <w:trPr>
          <w:trHeight w:val="432"/>
        </w:trPr>
        <w:tc>
          <w:tcPr>
            <w:tcW w:w="5670" w:type="dxa"/>
          </w:tcPr>
          <w:p w14:paraId="28E71EE9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59991FB" w14:textId="40E9B974" w:rsidR="0031084C" w:rsidRPr="00790851" w:rsidRDefault="001574ED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quipment #8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31084C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2F823302" w14:textId="77777777" w:rsidR="0031084C" w:rsidRPr="00790851" w:rsidRDefault="0031084C" w:rsidP="000413D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0048F699" w14:textId="423626E4" w:rsidR="0031084C" w:rsidRDefault="001574ED" w:rsidP="00AD00C3">
      <w:pPr>
        <w:keepNext w:val="0"/>
        <w:keepLines w:val="0"/>
      </w:pPr>
      <w:r w:rsidRPr="00AD00C3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77425" wp14:editId="327ED391">
                <wp:simplePos x="0" y="0"/>
                <wp:positionH relativeFrom="margin">
                  <wp:align>right</wp:align>
                </wp:positionH>
                <wp:positionV relativeFrom="page">
                  <wp:posOffset>743443</wp:posOffset>
                </wp:positionV>
                <wp:extent cx="6201410" cy="548005"/>
                <wp:effectExtent l="0" t="0" r="8890" b="4445"/>
                <wp:wrapNone/>
                <wp:docPr id="240968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2650" w14:textId="77777777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8F49039" w14:textId="1C546F1F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Laboratory-specific Procedure Trainings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7425" id="_x0000_s1029" type="#_x0000_t202" style="position:absolute;margin-left:437.1pt;margin-top:58.55pt;width:488.3pt;height:43.1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" stroked="f">
                <v:textbox>
                  <w:txbxContent>
                    <w:p w14:paraId="12322650" w14:textId="77777777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8F49039" w14:textId="1C546F1F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1574ED">
                        <w:rPr>
                          <w:b/>
                          <w:color w:val="FFFFFF" w:themeColor="background1"/>
                        </w:rPr>
                        <w:t>Laboratory-specific Procedure Trainings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14F39D0" w14:textId="304AD766" w:rsidR="0031084C" w:rsidRDefault="0031084C" w:rsidP="00AD00C3">
      <w:pPr>
        <w:keepNext w:val="0"/>
        <w:keepLines w:val="0"/>
      </w:pPr>
    </w:p>
    <w:p w14:paraId="3948B93F" w14:textId="630B31BB" w:rsidR="001574ED" w:rsidRDefault="001574ED" w:rsidP="001574ED">
      <w:pPr>
        <w:keepNext w:val="0"/>
        <w:keepLines w:val="0"/>
      </w:pPr>
      <w:r>
        <w:t xml:space="preserve">Is training for specific procedures completed and documented on lab SOPs?  </w:t>
      </w:r>
      <w:r w:rsidRPr="001574ED"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 w:rsidRPr="001574ED">
        <w:instrText xml:space="preserve"> FORMCHECKBOX </w:instrText>
      </w:r>
      <w:r w:rsidRPr="001574ED">
        <w:fldChar w:fldCharType="separate"/>
      </w:r>
      <w:r w:rsidRPr="001574ED">
        <w:fldChar w:fldCharType="end"/>
      </w:r>
      <w:r w:rsidRPr="001574ED">
        <w:t xml:space="preserve"> YES   </w:t>
      </w:r>
      <w:r w:rsidRPr="001574ED"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 w:rsidRPr="001574ED">
        <w:instrText xml:space="preserve"> FORMCHECKBOX </w:instrText>
      </w:r>
      <w:r w:rsidRPr="001574ED">
        <w:fldChar w:fldCharType="separate"/>
      </w:r>
      <w:r w:rsidRPr="001574ED">
        <w:fldChar w:fldCharType="end"/>
      </w:r>
      <w:r w:rsidRPr="001574ED">
        <w:t xml:space="preserve"> NO</w:t>
      </w:r>
    </w:p>
    <w:p w14:paraId="4D4080D2" w14:textId="72EBD43D" w:rsidR="0031084C" w:rsidRPr="00790851" w:rsidRDefault="001574ED" w:rsidP="001574ED">
      <w:pPr>
        <w:keepNext w:val="0"/>
        <w:keepLines w:val="0"/>
      </w:pPr>
      <w:r>
        <w:t>List specific procedure trainings below that are not documented on SOPs.</w:t>
      </w:r>
    </w:p>
    <w:tbl>
      <w:tblPr>
        <w:tblW w:w="94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790851" w:rsidRPr="00790851" w14:paraId="311E3A2E" w14:textId="77777777" w:rsidTr="001574ED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12F253C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Procedure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75840A06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65816C22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79B7369C" w14:textId="77777777" w:rsidTr="001574ED">
        <w:trPr>
          <w:trHeight w:val="432"/>
        </w:trPr>
        <w:tc>
          <w:tcPr>
            <w:tcW w:w="5670" w:type="dxa"/>
          </w:tcPr>
          <w:p w14:paraId="6FAACAC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6322CDB" w14:textId="3FEE554C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1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4DEF8B1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37C475D7" w14:textId="77777777" w:rsidTr="001574ED">
        <w:trPr>
          <w:trHeight w:val="432"/>
        </w:trPr>
        <w:tc>
          <w:tcPr>
            <w:tcW w:w="5670" w:type="dxa"/>
          </w:tcPr>
          <w:p w14:paraId="04B6EF4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906C405" w14:textId="2C2FB652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39AE15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113424AC" w14:textId="77777777" w:rsidTr="001574ED">
        <w:trPr>
          <w:trHeight w:val="432"/>
        </w:trPr>
        <w:tc>
          <w:tcPr>
            <w:tcW w:w="5670" w:type="dxa"/>
          </w:tcPr>
          <w:p w14:paraId="06E996C5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A49B8FD" w14:textId="23BF4E26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94AAF4F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2E915C56" w14:textId="77777777" w:rsidTr="001574ED">
        <w:trPr>
          <w:trHeight w:val="432"/>
        </w:trPr>
        <w:tc>
          <w:tcPr>
            <w:tcW w:w="5670" w:type="dxa"/>
          </w:tcPr>
          <w:p w14:paraId="186F8C17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A5E0B47" w14:textId="61D6621B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>YES</w:t>
            </w:r>
          </w:p>
        </w:tc>
        <w:tc>
          <w:tcPr>
            <w:tcW w:w="1260" w:type="dxa"/>
          </w:tcPr>
          <w:p w14:paraId="54E349C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545DD982" w14:textId="77777777" w:rsidTr="001574ED">
        <w:trPr>
          <w:trHeight w:val="432"/>
        </w:trPr>
        <w:tc>
          <w:tcPr>
            <w:tcW w:w="5670" w:type="dxa"/>
          </w:tcPr>
          <w:p w14:paraId="1990265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A1A8116" w14:textId="7F601D2E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procedure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75D7016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2F6E2B44" w14:textId="3C27D328" w:rsidR="00484711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  <w:r w:rsidRPr="00AD00C3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69DAE2" wp14:editId="5EDC6AB0">
                <wp:simplePos x="0" y="0"/>
                <wp:positionH relativeFrom="margin">
                  <wp:align>right</wp:align>
                </wp:positionH>
                <wp:positionV relativeFrom="page">
                  <wp:posOffset>4015143</wp:posOffset>
                </wp:positionV>
                <wp:extent cx="6201410" cy="548005"/>
                <wp:effectExtent l="0" t="0" r="8890" b="4445"/>
                <wp:wrapNone/>
                <wp:docPr id="938933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2E27" w14:textId="77777777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5BA658F2" w14:textId="34620E6A" w:rsidR="001574ED" w:rsidRPr="00AD00C3" w:rsidRDefault="001574ED" w:rsidP="001574ED">
                            <w:pPr>
                              <w:shd w:val="clear" w:color="auto" w:fill="000000" w:themeFill="text1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Additional Laboratory-specific Trainings (confined spaces, lockout/</w:t>
                            </w:r>
                            <w:proofErr w:type="gramStart"/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tagout,  HIPAA</w:t>
                            </w:r>
                            <w:proofErr w:type="gramEnd"/>
                            <w:r w:rsidRPr="001574ED">
                              <w:rPr>
                                <w:b/>
                                <w:color w:val="FFFFFF" w:themeColor="background1"/>
                              </w:rPr>
                              <w:t>, human subjects protections,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DAE2" id="_x0000_s1030" type="#_x0000_t202" style="position:absolute;left:0;text-align:left;margin-left:437.1pt;margin-top:316.15pt;width:488.3pt;height:43.1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" stroked="f">
                <v:textbox>
                  <w:txbxContent>
                    <w:p w14:paraId="477B2E27" w14:textId="77777777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5BA658F2" w14:textId="34620E6A" w:rsidR="001574ED" w:rsidRPr="00AD00C3" w:rsidRDefault="001574ED" w:rsidP="001574ED">
                      <w:pPr>
                        <w:shd w:val="clear" w:color="auto" w:fill="000000" w:themeFill="text1"/>
                        <w:spacing w:before="0" w:after="0"/>
                        <w:rPr>
                          <w:color w:val="FFFFFF" w:themeColor="background1"/>
                        </w:rPr>
                      </w:pPr>
                      <w:r w:rsidRPr="001574ED">
                        <w:rPr>
                          <w:b/>
                          <w:color w:val="FFFFFF" w:themeColor="background1"/>
                        </w:rPr>
                        <w:t>Additional Laboratory-specific Trainings (confined spaces, lockout/</w:t>
                      </w:r>
                      <w:proofErr w:type="gramStart"/>
                      <w:r w:rsidRPr="001574ED">
                        <w:rPr>
                          <w:b/>
                          <w:color w:val="FFFFFF" w:themeColor="background1"/>
                        </w:rPr>
                        <w:t>tagout,  HIPAA</w:t>
                      </w:r>
                      <w:proofErr w:type="gramEnd"/>
                      <w:r w:rsidRPr="001574ED">
                        <w:rPr>
                          <w:b/>
                          <w:color w:val="FFFFFF" w:themeColor="background1"/>
                        </w:rPr>
                        <w:t>, human subjects protections, etc.)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CE5A0FF" w14:textId="7F990CEF" w:rsidR="001574ED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p w14:paraId="0ED460D1" w14:textId="11678BF9" w:rsidR="001574ED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p w14:paraId="25E12EDD" w14:textId="61D1008A" w:rsidR="001574ED" w:rsidRPr="001574ED" w:rsidRDefault="001574ED" w:rsidP="001574ED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Cs/>
        </w:rPr>
      </w:pPr>
      <w:r w:rsidRPr="001574ED">
        <w:rPr>
          <w:rFonts w:eastAsia="Times New Roman" w:cs="Open Sans"/>
          <w:b/>
          <w:bCs/>
          <w:iCs/>
        </w:rPr>
        <w:t>Note</w:t>
      </w:r>
      <w:r w:rsidRPr="001574ED">
        <w:rPr>
          <w:rFonts w:eastAsia="Times New Roman" w:cs="Open Sans"/>
          <w:iCs/>
        </w:rPr>
        <w:t xml:space="preserve">: </w:t>
      </w:r>
      <w:r>
        <w:rPr>
          <w:rFonts w:eastAsia="Times New Roman" w:cs="Open Sans"/>
          <w:iCs/>
        </w:rPr>
        <w:t>T</w:t>
      </w:r>
      <w:r w:rsidRPr="001574ED">
        <w:rPr>
          <w:rFonts w:eastAsia="Times New Roman" w:cs="Open Sans"/>
          <w:iCs/>
        </w:rPr>
        <w:t>rainings required for work and conducted by departments/entities outside of EH&amp;S or UW can also be listed here</w:t>
      </w:r>
      <w:r>
        <w:rPr>
          <w:rFonts w:eastAsia="Times New Roman" w:cs="Open Sans"/>
          <w:iCs/>
        </w:rPr>
        <w:t>.</w:t>
      </w:r>
    </w:p>
    <w:p w14:paraId="4ACF9878" w14:textId="058DC7D1" w:rsidR="001574ED" w:rsidRPr="001574ED" w:rsidRDefault="001574ED" w:rsidP="001574ED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Cs/>
        </w:rPr>
      </w:pPr>
      <w:r w:rsidRPr="001574ED">
        <w:rPr>
          <w:rFonts w:eastAsia="Times New Roman" w:cs="Open Sans"/>
          <w:iCs/>
        </w:rPr>
        <w:t xml:space="preserve">Is additional training for hazards or practices not listed in the previous sections completed and documented on lab SOPs?  </w:t>
      </w:r>
      <w:r w:rsidRPr="001574ED">
        <w:rPr>
          <w:rFonts w:eastAsia="Times New Roman" w:cs="Open Sans"/>
          <w:iCs/>
        </w:rPr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 w:rsidRPr="001574ED">
        <w:rPr>
          <w:rFonts w:eastAsia="Times New Roman" w:cs="Open Sans"/>
          <w:iCs/>
        </w:rPr>
        <w:instrText xml:space="preserve"> FORMCHECKBOX </w:instrText>
      </w:r>
      <w:r w:rsidRPr="001574ED">
        <w:rPr>
          <w:rFonts w:eastAsia="Times New Roman" w:cs="Open Sans"/>
          <w:iCs/>
        </w:rPr>
      </w:r>
      <w:r w:rsidRPr="001574ED">
        <w:rPr>
          <w:rFonts w:eastAsia="Times New Roman" w:cs="Open Sans"/>
          <w:iCs/>
        </w:rPr>
        <w:fldChar w:fldCharType="separate"/>
      </w:r>
      <w:r w:rsidRPr="001574ED">
        <w:rPr>
          <w:rFonts w:eastAsia="Times New Roman" w:cs="Open Sans"/>
          <w:iCs/>
        </w:rPr>
        <w:fldChar w:fldCharType="end"/>
      </w:r>
      <w:r w:rsidRPr="001574ED">
        <w:rPr>
          <w:rFonts w:eastAsia="Times New Roman" w:cs="Open Sans"/>
          <w:iCs/>
        </w:rPr>
        <w:t xml:space="preserve"> YES   </w:t>
      </w:r>
      <w:r w:rsidRPr="001574ED">
        <w:rPr>
          <w:rFonts w:eastAsia="Times New Roman" w:cs="Open Sans"/>
          <w:iCs/>
        </w:rPr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 w:rsidRPr="001574ED">
        <w:rPr>
          <w:rFonts w:eastAsia="Times New Roman" w:cs="Open Sans"/>
          <w:iCs/>
        </w:rPr>
        <w:instrText xml:space="preserve"> FORMCHECKBOX </w:instrText>
      </w:r>
      <w:r w:rsidRPr="001574ED">
        <w:rPr>
          <w:rFonts w:eastAsia="Times New Roman" w:cs="Open Sans"/>
          <w:iCs/>
        </w:rPr>
      </w:r>
      <w:r w:rsidRPr="001574ED">
        <w:rPr>
          <w:rFonts w:eastAsia="Times New Roman" w:cs="Open Sans"/>
          <w:iCs/>
        </w:rPr>
        <w:fldChar w:fldCharType="separate"/>
      </w:r>
      <w:r w:rsidRPr="001574ED">
        <w:rPr>
          <w:rFonts w:eastAsia="Times New Roman" w:cs="Open Sans"/>
          <w:iCs/>
        </w:rPr>
        <w:fldChar w:fldCharType="end"/>
      </w:r>
      <w:r w:rsidRPr="001574ED">
        <w:rPr>
          <w:rFonts w:eastAsia="Times New Roman" w:cs="Open Sans"/>
          <w:iCs/>
        </w:rPr>
        <w:t xml:space="preserve"> NO</w:t>
      </w:r>
    </w:p>
    <w:p w14:paraId="45D4836A" w14:textId="72D45998" w:rsidR="001574ED" w:rsidRDefault="001574ED" w:rsidP="001574ED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  <w:r w:rsidRPr="001574ED">
        <w:rPr>
          <w:rFonts w:eastAsia="Times New Roman" w:cs="Open Sans"/>
          <w:iCs/>
        </w:rPr>
        <w:t>List specific procedure trainings below that are not documented on SOPs</w:t>
      </w:r>
      <w:r>
        <w:rPr>
          <w:rFonts w:eastAsia="Times New Roman" w:cs="Open Sans"/>
          <w:i/>
        </w:rPr>
        <w:t>.</w:t>
      </w:r>
    </w:p>
    <w:p w14:paraId="2B9D2AAE" w14:textId="77777777" w:rsidR="001574ED" w:rsidRPr="00790851" w:rsidRDefault="001574ED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tbl>
      <w:tblPr>
        <w:tblW w:w="94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260"/>
      </w:tblGrid>
      <w:tr w:rsidR="00790851" w:rsidRPr="00790851" w14:paraId="73CFCDBB" w14:textId="77777777" w:rsidTr="001574ED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312A5AA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Training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40E4A10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1E02FDD0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Date</w:t>
            </w:r>
          </w:p>
        </w:tc>
      </w:tr>
      <w:tr w:rsidR="00790851" w:rsidRPr="00790851" w14:paraId="10FF68B1" w14:textId="77777777" w:rsidTr="001574ED">
        <w:trPr>
          <w:trHeight w:val="432"/>
        </w:trPr>
        <w:tc>
          <w:tcPr>
            <w:tcW w:w="5670" w:type="dxa"/>
          </w:tcPr>
          <w:p w14:paraId="06146F7B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9056E90" w14:textId="37919A0A" w:rsidR="00484711" w:rsidRPr="00790851" w:rsidRDefault="001574ED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1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406F82F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07B7BBA9" w14:textId="77777777" w:rsidTr="001574ED">
        <w:trPr>
          <w:trHeight w:val="432"/>
        </w:trPr>
        <w:tc>
          <w:tcPr>
            <w:tcW w:w="5670" w:type="dxa"/>
          </w:tcPr>
          <w:p w14:paraId="315FFB8F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A426BB3" w14:textId="257AA4D0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712A883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7713FB50" w14:textId="77777777" w:rsidTr="001574ED">
        <w:trPr>
          <w:trHeight w:val="432"/>
        </w:trPr>
        <w:tc>
          <w:tcPr>
            <w:tcW w:w="5670" w:type="dxa"/>
          </w:tcPr>
          <w:p w14:paraId="2EA6FF9D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7A8ECDF" w14:textId="77CF88B5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069401C1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663E6397" w14:textId="77777777" w:rsidTr="001574ED">
        <w:trPr>
          <w:trHeight w:val="432"/>
        </w:trPr>
        <w:tc>
          <w:tcPr>
            <w:tcW w:w="5670" w:type="dxa"/>
          </w:tcPr>
          <w:p w14:paraId="549D20BA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AFD525E" w14:textId="7150F77B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534DAEF9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  <w:tr w:rsidR="00790851" w:rsidRPr="00790851" w14:paraId="25249C0F" w14:textId="77777777" w:rsidTr="001574ED">
        <w:trPr>
          <w:trHeight w:val="432"/>
        </w:trPr>
        <w:tc>
          <w:tcPr>
            <w:tcW w:w="5670" w:type="dxa"/>
          </w:tcPr>
          <w:p w14:paraId="027F8F98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2B477BB" w14:textId="62CCAB65" w:rsidR="00484711" w:rsidRPr="00790851" w:rsidRDefault="00A87A1F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training #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>
              <w:rPr>
                <w:rFonts w:eastAsia="Times New Roman" w:cs="Arial"/>
                <w:sz w:val="16"/>
                <w:szCs w:val="16"/>
              </w:rPr>
            </w:r>
            <w:r>
              <w:rPr>
                <w:rFonts w:eastAsia="Times New Roman" w:cs="Arial"/>
                <w:sz w:val="16"/>
                <w:szCs w:val="16"/>
              </w:rPr>
              <w:fldChar w:fldCharType="separate"/>
            </w:r>
            <w:r>
              <w:rPr>
                <w:rFonts w:eastAsia="Times New Roman" w:cs="Arial"/>
                <w:sz w:val="16"/>
                <w:szCs w:val="16"/>
              </w:rPr>
              <w:fldChar w:fldCharType="end"/>
            </w:r>
            <w:r w:rsidR="00484711" w:rsidRPr="00790851">
              <w:rPr>
                <w:rFonts w:eastAsia="Times New Roman" w:cs="Arial"/>
              </w:rPr>
              <w:t xml:space="preserve"> YES</w:t>
            </w:r>
          </w:p>
        </w:tc>
        <w:tc>
          <w:tcPr>
            <w:tcW w:w="1260" w:type="dxa"/>
          </w:tcPr>
          <w:p w14:paraId="10624603" w14:textId="77777777" w:rsidR="00484711" w:rsidRPr="00790851" w:rsidRDefault="00484711" w:rsidP="00AD00C3">
            <w:pPr>
              <w:keepNext w:val="0"/>
              <w:keepLines w:val="0"/>
              <w:widowControl w:val="0"/>
              <w:autoSpaceDE w:val="0"/>
              <w:autoSpaceDN w:val="0"/>
              <w:spacing w:after="0"/>
              <w:ind w:left="-1"/>
              <w:rPr>
                <w:rFonts w:eastAsia="Times New Roman" w:cs="Arial"/>
              </w:rPr>
            </w:pPr>
          </w:p>
        </w:tc>
      </w:tr>
    </w:tbl>
    <w:p w14:paraId="0883C36B" w14:textId="77777777" w:rsidR="00484711" w:rsidRPr="00790851" w:rsidRDefault="00484711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</w:p>
    <w:p w14:paraId="41EC9CCA" w14:textId="77777777" w:rsidR="00484711" w:rsidRPr="00790851" w:rsidRDefault="00484711" w:rsidP="00AD00C3">
      <w:pPr>
        <w:keepNext w:val="0"/>
        <w:keepLines w:val="0"/>
        <w:widowControl w:val="0"/>
        <w:autoSpaceDE w:val="0"/>
        <w:autoSpaceDN w:val="0"/>
        <w:spacing w:after="0"/>
        <w:ind w:left="101" w:right="346"/>
        <w:rPr>
          <w:rFonts w:eastAsia="Times New Roman" w:cs="Open Sans"/>
          <w:i/>
        </w:rPr>
      </w:pPr>
      <w:r w:rsidRPr="00790851">
        <w:rPr>
          <w:rFonts w:eastAsia="Times New Roman" w:cs="Open Sans"/>
          <w:i/>
        </w:rPr>
        <w:t xml:space="preserve">*After initial </w:t>
      </w:r>
      <w:proofErr w:type="gramStart"/>
      <w:r w:rsidRPr="00790851">
        <w:rPr>
          <w:rFonts w:eastAsia="Times New Roman" w:cs="Open Sans"/>
          <w:i/>
        </w:rPr>
        <w:t>trainings have</w:t>
      </w:r>
      <w:proofErr w:type="gramEnd"/>
      <w:r w:rsidRPr="00790851">
        <w:rPr>
          <w:rFonts w:eastAsia="Times New Roman" w:cs="Open Sans"/>
          <w:i/>
        </w:rPr>
        <w:t xml:space="preserve"> been completed, have the new employee sign and date this form and save it in your laboratory training records. Update as new </w:t>
      </w:r>
      <w:proofErr w:type="gramStart"/>
      <w:r w:rsidRPr="00790851">
        <w:rPr>
          <w:rFonts w:eastAsia="Times New Roman" w:cs="Open Sans"/>
          <w:i/>
        </w:rPr>
        <w:t>trainings are</w:t>
      </w:r>
      <w:proofErr w:type="gramEnd"/>
      <w:r w:rsidRPr="00790851">
        <w:rPr>
          <w:rFonts w:eastAsia="Times New Roman" w:cs="Open Sans"/>
          <w:i/>
        </w:rPr>
        <w:t xml:space="preserve"> completed.</w:t>
      </w:r>
    </w:p>
    <w:p w14:paraId="346C10FA" w14:textId="486F906B" w:rsidR="00484711" w:rsidRPr="00790851" w:rsidRDefault="00484711" w:rsidP="00AD00C3">
      <w:pPr>
        <w:keepNext w:val="0"/>
        <w:keepLines w:val="0"/>
        <w:tabs>
          <w:tab w:val="left" w:pos="7670"/>
          <w:tab w:val="right" w:leader="underscore" w:pos="9774"/>
        </w:tabs>
        <w:rPr>
          <w:rFonts w:cs="Open Sans"/>
          <w:b/>
        </w:rPr>
      </w:pPr>
    </w:p>
    <w:p w14:paraId="22DBB6C2" w14:textId="10A710F4" w:rsidR="00C7242D" w:rsidRPr="00790851" w:rsidRDefault="00484711" w:rsidP="00994A83">
      <w:pPr>
        <w:keepNext w:val="0"/>
        <w:keepLines w:val="0"/>
        <w:tabs>
          <w:tab w:val="left" w:pos="7670"/>
          <w:tab w:val="right" w:leader="underscore" w:pos="9774"/>
        </w:tabs>
        <w:ind w:left="187"/>
      </w:pPr>
      <w:r w:rsidRPr="00790851">
        <w:rPr>
          <w:rFonts w:cs="Open Sans"/>
          <w:b/>
        </w:rPr>
        <w:lastRenderedPageBreak/>
        <w:t>Employee</w:t>
      </w:r>
      <w:r w:rsidRPr="00790851">
        <w:rPr>
          <w:rFonts w:cs="Open Sans"/>
          <w:b/>
          <w:spacing w:val="-1"/>
        </w:rPr>
        <w:t xml:space="preserve"> </w:t>
      </w:r>
      <w:r w:rsidRPr="00790851">
        <w:rPr>
          <w:rFonts w:cs="Open Sans"/>
          <w:b/>
        </w:rPr>
        <w:t>Signature</w:t>
      </w:r>
      <w:r w:rsidRPr="00790851">
        <w:rPr>
          <w:rFonts w:cs="Open Sans"/>
        </w:rPr>
        <w:t>:</w:t>
      </w:r>
      <w:r w:rsidRPr="00790851">
        <w:rPr>
          <w:rFonts w:cs="Open Sans"/>
          <w:u w:val="single"/>
        </w:rPr>
        <w:t xml:space="preserve"> ___________________________</w:t>
      </w:r>
      <w:r w:rsidR="00994A83">
        <w:rPr>
          <w:rFonts w:cs="Open Sans"/>
          <w:u w:val="single"/>
        </w:rPr>
        <w:t xml:space="preserve">                  </w:t>
      </w:r>
      <w:proofErr w:type="gramStart"/>
      <w:r w:rsidRPr="00790851">
        <w:rPr>
          <w:rFonts w:cs="Open Sans"/>
          <w:b/>
        </w:rPr>
        <w:t>Date</w:t>
      </w:r>
      <w:r w:rsidRPr="00790851">
        <w:rPr>
          <w:rFonts w:cs="Open Sans"/>
        </w:rPr>
        <w:t>:_</w:t>
      </w:r>
      <w:proofErr w:type="gramEnd"/>
      <w:r w:rsidRPr="00790851">
        <w:rPr>
          <w:rFonts w:cs="Open Sans"/>
        </w:rPr>
        <w:t>_____________________________</w:t>
      </w:r>
      <w:r w:rsidRPr="00790851">
        <w:rPr>
          <w:rFonts w:cs="Open Sans"/>
          <w:u w:val="single"/>
        </w:rPr>
        <w:t xml:space="preserve">                                      </w:t>
      </w:r>
      <w:bookmarkStart w:id="12" w:name="_Toc529368802"/>
      <w:bookmarkStart w:id="13" w:name="_Toc529368803"/>
      <w:bookmarkStart w:id="14" w:name="z_lsmtabs"/>
      <w:bookmarkEnd w:id="12"/>
      <w:bookmarkEnd w:id="13"/>
      <w:bookmarkEnd w:id="14"/>
      <w:bookmarkEnd w:id="0"/>
      <w:bookmarkEnd w:id="1"/>
    </w:p>
    <w:sectPr w:rsidR="00C7242D" w:rsidRPr="00790851" w:rsidSect="00E302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55D71" w14:textId="77777777" w:rsidR="00066690" w:rsidRDefault="00066690" w:rsidP="00975E75">
      <w:r>
        <w:separator/>
      </w:r>
    </w:p>
  </w:endnote>
  <w:endnote w:type="continuationSeparator" w:id="0">
    <w:p w14:paraId="574D147F" w14:textId="77777777" w:rsidR="00066690" w:rsidRDefault="00066690" w:rsidP="00975E75">
      <w:r>
        <w:continuationSeparator/>
      </w:r>
    </w:p>
  </w:endnote>
  <w:endnote w:type="continuationNotice" w:id="1">
    <w:p w14:paraId="119DCC2D" w14:textId="77777777" w:rsidR="00066690" w:rsidRDefault="0006669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ncode Sans Wide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 Normal Black">
    <w:altName w:val="Times New Roman"/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Uni Sans Light">
    <w:panose1 w:val="000005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Hoefler Text">
    <w:altName w:val="Hoefler Tex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CAB3F" w14:textId="2E6371CB" w:rsidR="00066690" w:rsidRDefault="00066690" w:rsidP="00975E75">
    <w:pPr>
      <w:pStyle w:val="Footer"/>
      <w:ind w:left="-630"/>
    </w:pPr>
    <w:r w:rsidRPr="00730757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2D25633" wp14:editId="27AD5D42">
              <wp:simplePos x="0" y="0"/>
              <wp:positionH relativeFrom="margin">
                <wp:posOffset>190500</wp:posOffset>
              </wp:positionH>
              <wp:positionV relativeFrom="page">
                <wp:posOffset>9353550</wp:posOffset>
              </wp:positionV>
              <wp:extent cx="6276975" cy="352425"/>
              <wp:effectExtent l="0" t="0" r="9525" b="9525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69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032EEAD" w14:textId="72880932" w:rsidR="00066690" w:rsidRPr="00E624DB" w:rsidRDefault="00066690" w:rsidP="00EE64E0">
                          <w:pPr>
                            <w:pStyle w:val="Footer"/>
                          </w:pPr>
                          <w:r>
                            <w:t xml:space="preserve"> Environmental Health &amp; Safety Department </w:t>
                          </w:r>
                          <w:r w:rsidRPr="00E624DB">
                            <w:t>| www.ehs.washington.edu</w:t>
                          </w:r>
                          <w:r>
                            <w:t xml:space="preserve"> </w:t>
                          </w:r>
                          <w:r w:rsidRPr="00E624DB">
                            <w:t>|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D2563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3" type="#_x0000_t202" style="position:absolute;left:0;text-align:left;margin-left:15pt;margin-top:736.5pt;width:494.25pt;height:27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" filled="f" stroked="f">
              <v:textbox inset="0,0,0,0">
                <w:txbxContent>
                  <w:p w14:paraId="5032EEAD" w14:textId="72880932" w:rsidR="00066690" w:rsidRPr="00E624DB" w:rsidRDefault="00066690" w:rsidP="00EE64E0">
                    <w:pPr>
                      <w:pStyle w:val="Footer"/>
                    </w:pPr>
                    <w:r>
                      <w:t xml:space="preserve"> Environmental Health &amp; Safety Department </w:t>
                    </w:r>
                    <w:r w:rsidRPr="00E624DB">
                      <w:t>| www.ehs.washington.edu</w:t>
                    </w:r>
                    <w:r>
                      <w:t xml:space="preserve"> </w:t>
                    </w:r>
                    <w:r w:rsidRPr="00E624DB">
                      <w:t>|</w:t>
                    </w:r>
                    <w: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6A20F5" wp14:editId="507F0CBA">
              <wp:simplePos x="0" y="0"/>
              <wp:positionH relativeFrom="margin">
                <wp:posOffset>247650</wp:posOffset>
              </wp:positionH>
              <wp:positionV relativeFrom="paragraph">
                <wp:posOffset>121919</wp:posOffset>
              </wp:positionV>
              <wp:extent cx="62198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98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<w:pict w14:anchorId="2B31C7E6">
            <v:line id="Straight Connector 3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pt" from="19.5pt,9.6pt" to="509.25pt,9.6pt" w14:anchorId="04C14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">
              <w10:wrap anchorx="margin"/>
            </v:line>
          </w:pict>
        </mc:Fallback>
      </mc:AlternateContent>
    </w:r>
    <w:r>
      <w:rPr>
        <w:noProof/>
      </w:rPr>
      <w:drawing>
        <wp:inline distT="0" distB="0" distL="0" distR="0" wp14:anchorId="35181E7A" wp14:editId="31F731D9">
          <wp:extent cx="594134" cy="400050"/>
          <wp:effectExtent l="0" t="0" r="0" b="0"/>
          <wp:docPr id="766370701" name="Picture 766370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-Logo_Purpl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909" cy="40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4199B" w14:textId="63D4F5CF" w:rsidR="00066690" w:rsidRDefault="00E60F1A" w:rsidP="00975E75">
    <w:pPr>
      <w:pStyle w:val="Footer"/>
    </w:pPr>
    <w:r w:rsidRPr="00730757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F9CB3A8" wp14:editId="7BE704E6">
              <wp:simplePos x="0" y="0"/>
              <wp:positionH relativeFrom="margin">
                <wp:posOffset>258749</wp:posOffset>
              </wp:positionH>
              <wp:positionV relativeFrom="page">
                <wp:posOffset>9478397</wp:posOffset>
              </wp:positionV>
              <wp:extent cx="5791200" cy="314325"/>
              <wp:effectExtent l="0" t="0" r="0" b="9525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12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D2ECA2C" w14:textId="6937A4F8" w:rsidR="00066690" w:rsidRPr="00E624DB" w:rsidRDefault="00066690" w:rsidP="00EE64E0">
                          <w:pPr>
                            <w:pStyle w:val="Footer"/>
                          </w:pPr>
                          <w:r>
                            <w:t xml:space="preserve"> </w:t>
                          </w:r>
                          <w:r w:rsidR="00E302D4">
                            <w:t>Laboratory Safety Training Record</w:t>
                          </w:r>
                          <w:r>
                            <w:t xml:space="preserve"> </w:t>
                          </w:r>
                          <w:r w:rsidRPr="00E624DB">
                            <w:t>| www.ehs.washington.edu</w:t>
                          </w:r>
                          <w:r>
                            <w:t xml:space="preserve"> </w:t>
                          </w:r>
                          <w:r w:rsidRPr="00E624DB">
                            <w:t>|</w:t>
                          </w:r>
                          <w:r>
                            <w:t xml:space="preserve"> </w:t>
                          </w:r>
                          <w:r w:rsidR="00805F22">
                            <w:t xml:space="preserve">Page </w:t>
                          </w:r>
                          <w:r w:rsidR="00805F22" w:rsidRPr="00805F22">
                            <w:fldChar w:fldCharType="begin"/>
                          </w:r>
                          <w:r w:rsidR="00805F22" w:rsidRPr="00805F22">
                            <w:instrText xml:space="preserve"> PAGE  \* Arabic  \* MERGEFORMAT </w:instrText>
                          </w:r>
                          <w:r w:rsidR="00805F22" w:rsidRPr="00805F22">
                            <w:fldChar w:fldCharType="separate"/>
                          </w:r>
                          <w:r w:rsidR="00805F22" w:rsidRPr="00805F22">
                            <w:rPr>
                              <w:noProof/>
                            </w:rPr>
                            <w:t>1</w:t>
                          </w:r>
                          <w:r w:rsidR="00805F22" w:rsidRPr="00805F22">
                            <w:fldChar w:fldCharType="end"/>
                          </w:r>
                          <w:r w:rsidR="00805F22" w:rsidRPr="00805F22">
                            <w:t xml:space="preserve"> of </w:t>
                          </w:r>
                          <w:fldSimple w:instr=" NUMPAGES  \* Arabic  \* MERGEFORMAT ">
                            <w:r w:rsidR="00805F22" w:rsidRPr="00805F22">
                              <w:rPr>
                                <w:noProof/>
                              </w:rPr>
                              <w:t>2</w:t>
                            </w:r>
                          </w:fldSimple>
                          <w:r w:rsidR="00E302D4">
                            <w:rPr>
                              <w:noProof/>
                            </w:rPr>
                            <w:t xml:space="preserve"> </w:t>
                          </w:r>
                          <w:r w:rsidR="00E302D4" w:rsidRPr="00E624DB">
                            <w:t>|</w:t>
                          </w:r>
                          <w:r w:rsidR="00E302D4">
                            <w:t xml:space="preserve"> January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CB3A8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2" type="#_x0000_t202" style="position:absolute;margin-left:20.35pt;margin-top:746.35pt;width:456pt;height: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" filled="f" stroked="f">
              <v:textbox inset="0,0,0,0">
                <w:txbxContent>
                  <w:p w14:paraId="4D2ECA2C" w14:textId="6937A4F8" w:rsidR="00066690" w:rsidRPr="00E624DB" w:rsidRDefault="00066690" w:rsidP="00EE64E0">
                    <w:pPr>
                      <w:pStyle w:val="Footer"/>
                    </w:pPr>
                    <w:r>
                      <w:t xml:space="preserve"> </w:t>
                    </w:r>
                    <w:r w:rsidR="00E302D4">
                      <w:t>Laboratory Safety Training Record</w:t>
                    </w:r>
                    <w:r>
                      <w:t xml:space="preserve"> </w:t>
                    </w:r>
                    <w:r w:rsidRPr="00E624DB">
                      <w:t>| www.ehs.washington.edu</w:t>
                    </w:r>
                    <w:r>
                      <w:t xml:space="preserve"> </w:t>
                    </w:r>
                    <w:r w:rsidRPr="00E624DB">
                      <w:t>|</w:t>
                    </w:r>
                    <w:r>
                      <w:t xml:space="preserve"> </w:t>
                    </w:r>
                    <w:r w:rsidR="00805F22">
                      <w:t xml:space="preserve">Page </w:t>
                    </w:r>
                    <w:r w:rsidR="00805F22" w:rsidRPr="00805F22">
                      <w:fldChar w:fldCharType="begin"/>
                    </w:r>
                    <w:r w:rsidR="00805F22" w:rsidRPr="00805F22">
                      <w:instrText xml:space="preserve"> PAGE  \* Arabic  \* MERGEFORMAT </w:instrText>
                    </w:r>
                    <w:r w:rsidR="00805F22" w:rsidRPr="00805F22">
                      <w:fldChar w:fldCharType="separate"/>
                    </w:r>
                    <w:r w:rsidR="00805F22" w:rsidRPr="00805F22">
                      <w:rPr>
                        <w:noProof/>
                      </w:rPr>
                      <w:t>1</w:t>
                    </w:r>
                    <w:r w:rsidR="00805F22" w:rsidRPr="00805F22">
                      <w:fldChar w:fldCharType="end"/>
                    </w:r>
                    <w:r w:rsidR="00805F22" w:rsidRPr="00805F22">
                      <w:t xml:space="preserve"> of </w:t>
                    </w:r>
                    <w:fldSimple w:instr=" NUMPAGES  \* Arabic  \* MERGEFORMAT ">
                      <w:r w:rsidR="00805F22" w:rsidRPr="00805F22">
                        <w:rPr>
                          <w:noProof/>
                        </w:rPr>
                        <w:t>2</w:t>
                      </w:r>
                    </w:fldSimple>
                    <w:r w:rsidR="00E302D4">
                      <w:rPr>
                        <w:noProof/>
                      </w:rPr>
                      <w:t xml:space="preserve"> </w:t>
                    </w:r>
                    <w:r w:rsidR="00E302D4" w:rsidRPr="00E624DB">
                      <w:t>|</w:t>
                    </w:r>
                    <w:r w:rsidR="00E302D4">
                      <w:t xml:space="preserve"> January 2025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66690" w:rsidRPr="00730757">
      <w:rPr>
        <w:noProof/>
      </w:rPr>
      <w:drawing>
        <wp:anchor distT="0" distB="0" distL="114300" distR="114300" simplePos="0" relativeHeight="251658242" behindDoc="0" locked="0" layoutInCell="1" allowOverlap="1" wp14:anchorId="59CD4C7C" wp14:editId="1D399688">
          <wp:simplePos x="0" y="0"/>
          <wp:positionH relativeFrom="page">
            <wp:posOffset>6829425</wp:posOffset>
          </wp:positionH>
          <wp:positionV relativeFrom="page">
            <wp:posOffset>9372812</wp:posOffset>
          </wp:positionV>
          <wp:extent cx="521018" cy="347345"/>
          <wp:effectExtent l="0" t="0" r="0" b="0"/>
          <wp:wrapNone/>
          <wp:docPr id="584106683" name="Picture 58410668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106683" name="Picture 58410668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018" cy="347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5A2A3" w14:textId="77777777" w:rsidR="00066690" w:rsidRDefault="00066690" w:rsidP="00975E75">
    <w:pPr>
      <w:pStyle w:val="Footer"/>
    </w:pPr>
    <w:r w:rsidRPr="00730757">
      <w:rPr>
        <w:noProof/>
      </w:rPr>
      <w:drawing>
        <wp:anchor distT="0" distB="0" distL="114300" distR="114300" simplePos="0" relativeHeight="251658240" behindDoc="0" locked="0" layoutInCell="1" allowOverlap="1" wp14:anchorId="60F439D9" wp14:editId="145C25CF">
          <wp:simplePos x="0" y="0"/>
          <wp:positionH relativeFrom="margin">
            <wp:align>right</wp:align>
          </wp:positionH>
          <wp:positionV relativeFrom="page">
            <wp:posOffset>8448675</wp:posOffset>
          </wp:positionV>
          <wp:extent cx="2055495" cy="1370965"/>
          <wp:effectExtent l="0" t="0" r="1905" b="635"/>
          <wp:wrapNone/>
          <wp:docPr id="721153456" name="Picture 72115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D1490" w14:textId="77777777" w:rsidR="00066690" w:rsidRDefault="00066690" w:rsidP="00975E75">
      <w:r>
        <w:separator/>
      </w:r>
    </w:p>
  </w:footnote>
  <w:footnote w:type="continuationSeparator" w:id="0">
    <w:p w14:paraId="6F9FED5B" w14:textId="77777777" w:rsidR="00066690" w:rsidRDefault="00066690" w:rsidP="00975E75">
      <w:r>
        <w:continuationSeparator/>
      </w:r>
    </w:p>
  </w:footnote>
  <w:footnote w:type="continuationNotice" w:id="1">
    <w:p w14:paraId="6E4D03F2" w14:textId="77777777" w:rsidR="00066690" w:rsidRDefault="0006669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B48DB" w14:textId="23E3ABA1" w:rsidR="00066690" w:rsidRDefault="00066690" w:rsidP="00046BCD">
    <w:pPr>
      <w:pStyle w:val="Header"/>
      <w:ind w:right="-990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246F0FF" wp14:editId="669845B8">
              <wp:simplePos x="0" y="0"/>
              <wp:positionH relativeFrom="column">
                <wp:posOffset>-180976</wp:posOffset>
              </wp:positionH>
              <wp:positionV relativeFrom="paragraph">
                <wp:posOffset>192405</wp:posOffset>
              </wp:positionV>
              <wp:extent cx="6734175" cy="0"/>
              <wp:effectExtent l="0" t="0" r="9525" b="19050"/>
              <wp:wrapNone/>
              <wp:docPr id="53" name="Straight Connector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7341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<w:pict w14:anchorId="0D0DB134">
            <v:line id="Straight Connector 53" style="position:absolute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-14.25pt,15.15pt" to="516pt,15.15pt" w14:anchorId="0830BD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"/>
          </w:pict>
        </mc:Fallback>
      </mc:AlternateContent>
    </w:r>
    <w:r>
      <w:rPr>
        <w:noProof/>
      </w:rPr>
      <w:drawing>
        <wp:inline distT="0" distB="0" distL="0" distR="0" wp14:anchorId="0CF1BC41" wp14:editId="703BF3EF">
          <wp:extent cx="2867025" cy="373380"/>
          <wp:effectExtent l="0" t="0" r="9525" b="7620"/>
          <wp:docPr id="193528316" name="Picture 19352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viro.HlthAndSafety-large-color-N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2807" cy="381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68A82" w14:textId="3CCC36E0" w:rsidR="00066690" w:rsidRPr="00AD06AC" w:rsidRDefault="00066690" w:rsidP="00AD06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0BD56" w14:textId="6B36D24A" w:rsidR="00066690" w:rsidRDefault="00066690" w:rsidP="00046BCD">
    <w:pPr>
      <w:pStyle w:val="Header"/>
      <w:ind w:left="-630"/>
    </w:pPr>
    <w:r>
      <w:rPr>
        <w:noProof/>
      </w:rPr>
      <w:drawing>
        <wp:inline distT="0" distB="0" distL="0" distR="0" wp14:anchorId="2A673221" wp14:editId="72167D61">
          <wp:extent cx="6905625" cy="353060"/>
          <wp:effectExtent l="0" t="0" r="0" b="1270"/>
          <wp:docPr id="1091947543" name="Picture 1091947543" descr="University of Washington Environmental Health &amp; Safe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947543" name="Picture 1091947543" descr="University of Washington Environmental Health &amp; Safet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5625" cy="35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C6377B" w14:textId="72A24A90" w:rsidR="00066690" w:rsidRPr="00AD06AC" w:rsidRDefault="00066690" w:rsidP="00AD06A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076F6" w14:textId="457E19E1" w:rsidR="00066690" w:rsidRDefault="00066690" w:rsidP="00975E75">
    <w:pPr>
      <w:pStyle w:val="Header"/>
    </w:pPr>
    <w:r w:rsidRPr="00730757">
      <w:rPr>
        <w:noProof/>
      </w:rPr>
      <w:drawing>
        <wp:anchor distT="0" distB="0" distL="114300" distR="114300" simplePos="0" relativeHeight="251658241" behindDoc="0" locked="0" layoutInCell="1" allowOverlap="1" wp14:anchorId="681AAE0C" wp14:editId="6293F393">
          <wp:simplePos x="0" y="0"/>
          <wp:positionH relativeFrom="margin">
            <wp:align>left</wp:align>
          </wp:positionH>
          <wp:positionV relativeFrom="page">
            <wp:posOffset>4486910</wp:posOffset>
          </wp:positionV>
          <wp:extent cx="1485900" cy="125095"/>
          <wp:effectExtent l="0" t="0" r="0" b="8255"/>
          <wp:wrapNone/>
          <wp:docPr id="1654611283" name="Picture 1654611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25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E4A4FE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hybridMultilevel"/>
    <w:tmpl w:val="A5C63EEE"/>
    <w:lvl w:ilvl="0" w:tplc="5DB8DB8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6A84EEE">
      <w:numFmt w:val="decimal"/>
      <w:lvlText w:val=""/>
      <w:lvlJc w:val="left"/>
    </w:lvl>
    <w:lvl w:ilvl="2" w:tplc="7EB8D042">
      <w:numFmt w:val="decimal"/>
      <w:lvlText w:val=""/>
      <w:lvlJc w:val="left"/>
    </w:lvl>
    <w:lvl w:ilvl="3" w:tplc="1B4C8EB0">
      <w:numFmt w:val="decimal"/>
      <w:lvlText w:val=""/>
      <w:lvlJc w:val="left"/>
    </w:lvl>
    <w:lvl w:ilvl="4" w:tplc="79788B04">
      <w:numFmt w:val="decimal"/>
      <w:lvlText w:val=""/>
      <w:lvlJc w:val="left"/>
    </w:lvl>
    <w:lvl w:ilvl="5" w:tplc="A61E6D6A">
      <w:numFmt w:val="decimal"/>
      <w:lvlText w:val=""/>
      <w:lvlJc w:val="left"/>
    </w:lvl>
    <w:lvl w:ilvl="6" w:tplc="08F2A472">
      <w:numFmt w:val="decimal"/>
      <w:lvlText w:val=""/>
      <w:lvlJc w:val="left"/>
    </w:lvl>
    <w:lvl w:ilvl="7" w:tplc="2018AA08">
      <w:numFmt w:val="decimal"/>
      <w:lvlText w:val=""/>
      <w:lvlJc w:val="left"/>
    </w:lvl>
    <w:lvl w:ilvl="8" w:tplc="A41A01A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AC0A750A"/>
    <w:lvl w:ilvl="0" w:tplc="473A0F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0F8E808">
      <w:numFmt w:val="decimal"/>
      <w:lvlText w:val=""/>
      <w:lvlJc w:val="left"/>
    </w:lvl>
    <w:lvl w:ilvl="2" w:tplc="FADC5752">
      <w:numFmt w:val="decimal"/>
      <w:lvlText w:val=""/>
      <w:lvlJc w:val="left"/>
    </w:lvl>
    <w:lvl w:ilvl="3" w:tplc="59765B42">
      <w:numFmt w:val="decimal"/>
      <w:lvlText w:val=""/>
      <w:lvlJc w:val="left"/>
    </w:lvl>
    <w:lvl w:ilvl="4" w:tplc="4544CF14">
      <w:numFmt w:val="decimal"/>
      <w:lvlText w:val=""/>
      <w:lvlJc w:val="left"/>
    </w:lvl>
    <w:lvl w:ilvl="5" w:tplc="B5BA2F32">
      <w:numFmt w:val="decimal"/>
      <w:lvlText w:val=""/>
      <w:lvlJc w:val="left"/>
    </w:lvl>
    <w:lvl w:ilvl="6" w:tplc="DF7E62FA">
      <w:numFmt w:val="decimal"/>
      <w:lvlText w:val=""/>
      <w:lvlJc w:val="left"/>
    </w:lvl>
    <w:lvl w:ilvl="7" w:tplc="8E386416">
      <w:numFmt w:val="decimal"/>
      <w:lvlText w:val=""/>
      <w:lvlJc w:val="left"/>
    </w:lvl>
    <w:lvl w:ilvl="8" w:tplc="242E60D8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75047806"/>
    <w:lvl w:ilvl="0" w:tplc="77BE1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7E8368">
      <w:numFmt w:val="decimal"/>
      <w:lvlText w:val=""/>
      <w:lvlJc w:val="left"/>
    </w:lvl>
    <w:lvl w:ilvl="2" w:tplc="D564EDE2">
      <w:numFmt w:val="decimal"/>
      <w:lvlText w:val=""/>
      <w:lvlJc w:val="left"/>
    </w:lvl>
    <w:lvl w:ilvl="3" w:tplc="A350D430">
      <w:numFmt w:val="decimal"/>
      <w:lvlText w:val=""/>
      <w:lvlJc w:val="left"/>
    </w:lvl>
    <w:lvl w:ilvl="4" w:tplc="CBE6DCDC">
      <w:numFmt w:val="decimal"/>
      <w:lvlText w:val=""/>
      <w:lvlJc w:val="left"/>
    </w:lvl>
    <w:lvl w:ilvl="5" w:tplc="A3266E2E">
      <w:numFmt w:val="decimal"/>
      <w:lvlText w:val=""/>
      <w:lvlJc w:val="left"/>
    </w:lvl>
    <w:lvl w:ilvl="6" w:tplc="60309FF8">
      <w:numFmt w:val="decimal"/>
      <w:lvlText w:val=""/>
      <w:lvlJc w:val="left"/>
    </w:lvl>
    <w:lvl w:ilvl="7" w:tplc="7A5A46DE">
      <w:numFmt w:val="decimal"/>
      <w:lvlText w:val=""/>
      <w:lvlJc w:val="left"/>
    </w:lvl>
    <w:lvl w:ilvl="8" w:tplc="FF96E206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94BEE370"/>
    <w:lvl w:ilvl="0" w:tplc="07B4C0B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66E85534">
      <w:numFmt w:val="decimal"/>
      <w:lvlText w:val=""/>
      <w:lvlJc w:val="left"/>
    </w:lvl>
    <w:lvl w:ilvl="2" w:tplc="4268EADA">
      <w:numFmt w:val="decimal"/>
      <w:lvlText w:val=""/>
      <w:lvlJc w:val="left"/>
    </w:lvl>
    <w:lvl w:ilvl="3" w:tplc="61B847D8">
      <w:numFmt w:val="decimal"/>
      <w:lvlText w:val=""/>
      <w:lvlJc w:val="left"/>
    </w:lvl>
    <w:lvl w:ilvl="4" w:tplc="BB9CC0FC">
      <w:numFmt w:val="decimal"/>
      <w:lvlText w:val=""/>
      <w:lvlJc w:val="left"/>
    </w:lvl>
    <w:lvl w:ilvl="5" w:tplc="02EA1F80">
      <w:numFmt w:val="decimal"/>
      <w:lvlText w:val=""/>
      <w:lvlJc w:val="left"/>
    </w:lvl>
    <w:lvl w:ilvl="6" w:tplc="EE2EFC76">
      <w:numFmt w:val="decimal"/>
      <w:lvlText w:val=""/>
      <w:lvlJc w:val="left"/>
    </w:lvl>
    <w:lvl w:ilvl="7" w:tplc="F4DEA2A2">
      <w:numFmt w:val="decimal"/>
      <w:lvlText w:val=""/>
      <w:lvlJc w:val="left"/>
    </w:lvl>
    <w:lvl w:ilvl="8" w:tplc="9D5435BE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C0BCA53A"/>
    <w:lvl w:ilvl="0" w:tplc="A3F8E7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3DE557C">
      <w:numFmt w:val="decimal"/>
      <w:lvlText w:val=""/>
      <w:lvlJc w:val="left"/>
    </w:lvl>
    <w:lvl w:ilvl="2" w:tplc="CD362034">
      <w:numFmt w:val="decimal"/>
      <w:lvlText w:val=""/>
      <w:lvlJc w:val="left"/>
    </w:lvl>
    <w:lvl w:ilvl="3" w:tplc="DF543BCC">
      <w:numFmt w:val="decimal"/>
      <w:lvlText w:val=""/>
      <w:lvlJc w:val="left"/>
    </w:lvl>
    <w:lvl w:ilvl="4" w:tplc="7778AADE">
      <w:numFmt w:val="decimal"/>
      <w:lvlText w:val=""/>
      <w:lvlJc w:val="left"/>
    </w:lvl>
    <w:lvl w:ilvl="5" w:tplc="8200CCDE">
      <w:numFmt w:val="decimal"/>
      <w:lvlText w:val=""/>
      <w:lvlJc w:val="left"/>
    </w:lvl>
    <w:lvl w:ilvl="6" w:tplc="E79037F2">
      <w:numFmt w:val="decimal"/>
      <w:lvlText w:val=""/>
      <w:lvlJc w:val="left"/>
    </w:lvl>
    <w:lvl w:ilvl="7" w:tplc="99E8DA76">
      <w:numFmt w:val="decimal"/>
      <w:lvlText w:val=""/>
      <w:lvlJc w:val="left"/>
    </w:lvl>
    <w:lvl w:ilvl="8" w:tplc="9F0E7AA2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5198AAC6"/>
    <w:lvl w:ilvl="0" w:tplc="9884AD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DDC4D7E">
      <w:numFmt w:val="decimal"/>
      <w:lvlText w:val=""/>
      <w:lvlJc w:val="left"/>
    </w:lvl>
    <w:lvl w:ilvl="2" w:tplc="2A1CF55E">
      <w:numFmt w:val="decimal"/>
      <w:lvlText w:val=""/>
      <w:lvlJc w:val="left"/>
    </w:lvl>
    <w:lvl w:ilvl="3" w:tplc="D9EA76C0">
      <w:numFmt w:val="decimal"/>
      <w:lvlText w:val=""/>
      <w:lvlJc w:val="left"/>
    </w:lvl>
    <w:lvl w:ilvl="4" w:tplc="0C00DDD6">
      <w:numFmt w:val="decimal"/>
      <w:lvlText w:val=""/>
      <w:lvlJc w:val="left"/>
    </w:lvl>
    <w:lvl w:ilvl="5" w:tplc="16BA3478">
      <w:numFmt w:val="decimal"/>
      <w:lvlText w:val=""/>
      <w:lvlJc w:val="left"/>
    </w:lvl>
    <w:lvl w:ilvl="6" w:tplc="2862A47C">
      <w:numFmt w:val="decimal"/>
      <w:lvlText w:val=""/>
      <w:lvlJc w:val="left"/>
    </w:lvl>
    <w:lvl w:ilvl="7" w:tplc="92E83F66">
      <w:numFmt w:val="decimal"/>
      <w:lvlText w:val=""/>
      <w:lvlJc w:val="left"/>
    </w:lvl>
    <w:lvl w:ilvl="8" w:tplc="BD8AE492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F6966742"/>
    <w:lvl w:ilvl="0" w:tplc="AD22A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659AC">
      <w:numFmt w:val="decimal"/>
      <w:lvlText w:val=""/>
      <w:lvlJc w:val="left"/>
    </w:lvl>
    <w:lvl w:ilvl="2" w:tplc="7AF8DA38">
      <w:numFmt w:val="decimal"/>
      <w:lvlText w:val=""/>
      <w:lvlJc w:val="left"/>
    </w:lvl>
    <w:lvl w:ilvl="3" w:tplc="2200DFD2">
      <w:numFmt w:val="decimal"/>
      <w:lvlText w:val=""/>
      <w:lvlJc w:val="left"/>
    </w:lvl>
    <w:lvl w:ilvl="4" w:tplc="0D12DABA">
      <w:numFmt w:val="decimal"/>
      <w:lvlText w:val=""/>
      <w:lvlJc w:val="left"/>
    </w:lvl>
    <w:lvl w:ilvl="5" w:tplc="C624CFC2">
      <w:numFmt w:val="decimal"/>
      <w:lvlText w:val=""/>
      <w:lvlJc w:val="left"/>
    </w:lvl>
    <w:lvl w:ilvl="6" w:tplc="DA9648EC">
      <w:numFmt w:val="decimal"/>
      <w:lvlText w:val=""/>
      <w:lvlJc w:val="left"/>
    </w:lvl>
    <w:lvl w:ilvl="7" w:tplc="EA626C5E">
      <w:numFmt w:val="decimal"/>
      <w:lvlText w:val=""/>
      <w:lvlJc w:val="left"/>
    </w:lvl>
    <w:lvl w:ilvl="8" w:tplc="CD2A5EF0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E2383020"/>
    <w:lvl w:ilvl="0" w:tplc="0A9AF9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10A7DC8">
      <w:numFmt w:val="decimal"/>
      <w:lvlText w:val=""/>
      <w:lvlJc w:val="left"/>
    </w:lvl>
    <w:lvl w:ilvl="2" w:tplc="D0E8E2AC">
      <w:numFmt w:val="decimal"/>
      <w:lvlText w:val=""/>
      <w:lvlJc w:val="left"/>
    </w:lvl>
    <w:lvl w:ilvl="3" w:tplc="A4329176">
      <w:numFmt w:val="decimal"/>
      <w:lvlText w:val=""/>
      <w:lvlJc w:val="left"/>
    </w:lvl>
    <w:lvl w:ilvl="4" w:tplc="EE1406B6">
      <w:numFmt w:val="decimal"/>
      <w:lvlText w:val=""/>
      <w:lvlJc w:val="left"/>
    </w:lvl>
    <w:lvl w:ilvl="5" w:tplc="B96CF526">
      <w:numFmt w:val="decimal"/>
      <w:lvlText w:val=""/>
      <w:lvlJc w:val="left"/>
    </w:lvl>
    <w:lvl w:ilvl="6" w:tplc="5E8440A4">
      <w:numFmt w:val="decimal"/>
      <w:lvlText w:val=""/>
      <w:lvlJc w:val="left"/>
    </w:lvl>
    <w:lvl w:ilvl="7" w:tplc="23804ACA">
      <w:numFmt w:val="decimal"/>
      <w:lvlText w:val=""/>
      <w:lvlJc w:val="left"/>
    </w:lvl>
    <w:lvl w:ilvl="8" w:tplc="97ECBE5A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E936557C"/>
    <w:lvl w:ilvl="0" w:tplc="508447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96B5B6">
      <w:numFmt w:val="decimal"/>
      <w:lvlText w:val=""/>
      <w:lvlJc w:val="left"/>
    </w:lvl>
    <w:lvl w:ilvl="2" w:tplc="90A81AF2">
      <w:numFmt w:val="decimal"/>
      <w:lvlText w:val=""/>
      <w:lvlJc w:val="left"/>
    </w:lvl>
    <w:lvl w:ilvl="3" w:tplc="1DB07304">
      <w:numFmt w:val="decimal"/>
      <w:lvlText w:val=""/>
      <w:lvlJc w:val="left"/>
    </w:lvl>
    <w:lvl w:ilvl="4" w:tplc="C43CC6C2">
      <w:numFmt w:val="decimal"/>
      <w:lvlText w:val=""/>
      <w:lvlJc w:val="left"/>
    </w:lvl>
    <w:lvl w:ilvl="5" w:tplc="89C24D5E">
      <w:numFmt w:val="decimal"/>
      <w:lvlText w:val=""/>
      <w:lvlJc w:val="left"/>
    </w:lvl>
    <w:lvl w:ilvl="6" w:tplc="7F382B4E">
      <w:numFmt w:val="decimal"/>
      <w:lvlText w:val=""/>
      <w:lvlJc w:val="left"/>
    </w:lvl>
    <w:lvl w:ilvl="7" w:tplc="9918A4FC">
      <w:numFmt w:val="decimal"/>
      <w:lvlText w:val=""/>
      <w:lvlJc w:val="left"/>
    </w:lvl>
    <w:lvl w:ilvl="8" w:tplc="F0D0F006">
      <w:numFmt w:val="decimal"/>
      <w:lvlText w:val=""/>
      <w:lvlJc w:val="left"/>
    </w:lvl>
  </w:abstractNum>
  <w:abstractNum w:abstractNumId="10" w15:restartNumberingAfterBreak="0">
    <w:nsid w:val="0051492E"/>
    <w:multiLevelType w:val="hybridMultilevel"/>
    <w:tmpl w:val="454AADDA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00531297"/>
    <w:multiLevelType w:val="hybridMultilevel"/>
    <w:tmpl w:val="B732AE34"/>
    <w:lvl w:ilvl="0" w:tplc="9F6ED0F4">
      <w:numFmt w:val="bullet"/>
      <w:lvlText w:val=""/>
      <w:lvlJc w:val="left"/>
      <w:pPr>
        <w:ind w:left="727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A87655E2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2C3088BA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E4F08B88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7068D08C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1B7E3A7E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81F2B170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B9C2D184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53BCB2C4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12" w15:restartNumberingAfterBreak="0">
    <w:nsid w:val="00AA2C72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0F72D92"/>
    <w:multiLevelType w:val="hybridMultilevel"/>
    <w:tmpl w:val="0586510E"/>
    <w:lvl w:ilvl="0" w:tplc="A37E81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0540A4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F70FD48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37BEC4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7239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A58EF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D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B98B5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9CDB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1152B75"/>
    <w:multiLevelType w:val="hybridMultilevel"/>
    <w:tmpl w:val="D6E496CE"/>
    <w:lvl w:ilvl="0" w:tplc="2584A7D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195626C"/>
    <w:multiLevelType w:val="hybridMultilevel"/>
    <w:tmpl w:val="675E131C"/>
    <w:lvl w:ilvl="0" w:tplc="57D6217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1CD3C10"/>
    <w:multiLevelType w:val="hybridMultilevel"/>
    <w:tmpl w:val="36DABEFA"/>
    <w:lvl w:ilvl="0" w:tplc="20DA9878">
      <w:start w:val="13"/>
      <w:numFmt w:val="lowerLetter"/>
      <w:lvlText w:val="%1."/>
      <w:lvlJc w:val="left"/>
      <w:pPr>
        <w:ind w:left="19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45" w:hanging="360"/>
      </w:pPr>
    </w:lvl>
    <w:lvl w:ilvl="2" w:tplc="0409001B" w:tentative="1">
      <w:start w:val="1"/>
      <w:numFmt w:val="lowerRoman"/>
      <w:lvlText w:val="%3."/>
      <w:lvlJc w:val="right"/>
      <w:pPr>
        <w:ind w:left="3365" w:hanging="180"/>
      </w:pPr>
    </w:lvl>
    <w:lvl w:ilvl="3" w:tplc="0409000F" w:tentative="1">
      <w:start w:val="1"/>
      <w:numFmt w:val="decimal"/>
      <w:lvlText w:val="%4."/>
      <w:lvlJc w:val="left"/>
      <w:pPr>
        <w:ind w:left="4085" w:hanging="360"/>
      </w:pPr>
    </w:lvl>
    <w:lvl w:ilvl="4" w:tplc="04090019" w:tentative="1">
      <w:start w:val="1"/>
      <w:numFmt w:val="lowerLetter"/>
      <w:lvlText w:val="%5."/>
      <w:lvlJc w:val="left"/>
      <w:pPr>
        <w:ind w:left="4805" w:hanging="360"/>
      </w:pPr>
    </w:lvl>
    <w:lvl w:ilvl="5" w:tplc="0409001B" w:tentative="1">
      <w:start w:val="1"/>
      <w:numFmt w:val="lowerRoman"/>
      <w:lvlText w:val="%6."/>
      <w:lvlJc w:val="right"/>
      <w:pPr>
        <w:ind w:left="5525" w:hanging="180"/>
      </w:pPr>
    </w:lvl>
    <w:lvl w:ilvl="6" w:tplc="0409000F" w:tentative="1">
      <w:start w:val="1"/>
      <w:numFmt w:val="decimal"/>
      <w:lvlText w:val="%7."/>
      <w:lvlJc w:val="left"/>
      <w:pPr>
        <w:ind w:left="6245" w:hanging="360"/>
      </w:pPr>
    </w:lvl>
    <w:lvl w:ilvl="7" w:tplc="04090019" w:tentative="1">
      <w:start w:val="1"/>
      <w:numFmt w:val="lowerLetter"/>
      <w:lvlText w:val="%8."/>
      <w:lvlJc w:val="left"/>
      <w:pPr>
        <w:ind w:left="6965" w:hanging="360"/>
      </w:pPr>
    </w:lvl>
    <w:lvl w:ilvl="8" w:tplc="0409001B" w:tentative="1">
      <w:start w:val="1"/>
      <w:numFmt w:val="lowerRoman"/>
      <w:lvlText w:val="%9."/>
      <w:lvlJc w:val="right"/>
      <w:pPr>
        <w:ind w:left="7685" w:hanging="180"/>
      </w:pPr>
    </w:lvl>
  </w:abstractNum>
  <w:abstractNum w:abstractNumId="17" w15:restartNumberingAfterBreak="0">
    <w:nsid w:val="01D75579"/>
    <w:multiLevelType w:val="hybridMultilevel"/>
    <w:tmpl w:val="AF3E8D68"/>
    <w:lvl w:ilvl="0" w:tplc="04090019">
      <w:start w:val="1"/>
      <w:numFmt w:val="lowerLetter"/>
      <w:lvlText w:val="%1."/>
      <w:lvlJc w:val="left"/>
      <w:pPr>
        <w:ind w:left="2659" w:hanging="360"/>
      </w:pPr>
    </w:lvl>
    <w:lvl w:ilvl="1" w:tplc="04090019" w:tentative="1">
      <w:start w:val="1"/>
      <w:numFmt w:val="lowerLetter"/>
      <w:lvlText w:val="%2."/>
      <w:lvlJc w:val="left"/>
      <w:pPr>
        <w:ind w:left="3379" w:hanging="360"/>
      </w:pPr>
    </w:lvl>
    <w:lvl w:ilvl="2" w:tplc="0409001B" w:tentative="1">
      <w:start w:val="1"/>
      <w:numFmt w:val="lowerRoman"/>
      <w:lvlText w:val="%3."/>
      <w:lvlJc w:val="right"/>
      <w:pPr>
        <w:ind w:left="4099" w:hanging="180"/>
      </w:pPr>
    </w:lvl>
    <w:lvl w:ilvl="3" w:tplc="0409000F" w:tentative="1">
      <w:start w:val="1"/>
      <w:numFmt w:val="decimal"/>
      <w:lvlText w:val="%4."/>
      <w:lvlJc w:val="left"/>
      <w:pPr>
        <w:ind w:left="4819" w:hanging="360"/>
      </w:pPr>
    </w:lvl>
    <w:lvl w:ilvl="4" w:tplc="04090019" w:tentative="1">
      <w:start w:val="1"/>
      <w:numFmt w:val="lowerLetter"/>
      <w:lvlText w:val="%5."/>
      <w:lvlJc w:val="left"/>
      <w:pPr>
        <w:ind w:left="5539" w:hanging="360"/>
      </w:pPr>
    </w:lvl>
    <w:lvl w:ilvl="5" w:tplc="0409001B" w:tentative="1">
      <w:start w:val="1"/>
      <w:numFmt w:val="lowerRoman"/>
      <w:lvlText w:val="%6."/>
      <w:lvlJc w:val="right"/>
      <w:pPr>
        <w:ind w:left="6259" w:hanging="180"/>
      </w:pPr>
    </w:lvl>
    <w:lvl w:ilvl="6" w:tplc="0409000F" w:tentative="1">
      <w:start w:val="1"/>
      <w:numFmt w:val="decimal"/>
      <w:lvlText w:val="%7."/>
      <w:lvlJc w:val="left"/>
      <w:pPr>
        <w:ind w:left="6979" w:hanging="360"/>
      </w:pPr>
    </w:lvl>
    <w:lvl w:ilvl="7" w:tplc="04090019" w:tentative="1">
      <w:start w:val="1"/>
      <w:numFmt w:val="lowerLetter"/>
      <w:lvlText w:val="%8."/>
      <w:lvlJc w:val="left"/>
      <w:pPr>
        <w:ind w:left="7699" w:hanging="360"/>
      </w:pPr>
    </w:lvl>
    <w:lvl w:ilvl="8" w:tplc="0409001B" w:tentative="1">
      <w:start w:val="1"/>
      <w:numFmt w:val="lowerRoman"/>
      <w:lvlText w:val="%9."/>
      <w:lvlJc w:val="right"/>
      <w:pPr>
        <w:ind w:left="8419" w:hanging="180"/>
      </w:pPr>
    </w:lvl>
  </w:abstractNum>
  <w:abstractNum w:abstractNumId="18" w15:restartNumberingAfterBreak="0">
    <w:nsid w:val="01FA0533"/>
    <w:multiLevelType w:val="hybridMultilevel"/>
    <w:tmpl w:val="E53E2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215746"/>
    <w:multiLevelType w:val="hybridMultilevel"/>
    <w:tmpl w:val="23B43166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540" w:hanging="360"/>
      </w:pPr>
    </w:lvl>
    <w:lvl w:ilvl="4" w:tplc="68EEE1E6">
      <w:start w:val="1"/>
      <w:numFmt w:val="upperLetter"/>
      <w:lvlText w:val="%5."/>
      <w:lvlJc w:val="left"/>
      <w:pPr>
        <w:ind w:left="63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03516F87"/>
    <w:multiLevelType w:val="hybridMultilevel"/>
    <w:tmpl w:val="D2221AA0"/>
    <w:lvl w:ilvl="0" w:tplc="57D62172">
      <w:start w:val="1"/>
      <w:numFmt w:val="lowerLetter"/>
      <w:lvlText w:val="%1."/>
      <w:lvlJc w:val="left"/>
      <w:pPr>
        <w:ind w:left="24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331" w:hanging="360"/>
      </w:pPr>
    </w:lvl>
    <w:lvl w:ilvl="2" w:tplc="0409001B" w:tentative="1">
      <w:start w:val="1"/>
      <w:numFmt w:val="lowerRoman"/>
      <w:lvlText w:val="%3."/>
      <w:lvlJc w:val="right"/>
      <w:pPr>
        <w:ind w:left="3051" w:hanging="180"/>
      </w:pPr>
    </w:lvl>
    <w:lvl w:ilvl="3" w:tplc="0409000F" w:tentative="1">
      <w:start w:val="1"/>
      <w:numFmt w:val="decimal"/>
      <w:lvlText w:val="%4."/>
      <w:lvlJc w:val="left"/>
      <w:pPr>
        <w:ind w:left="3771" w:hanging="360"/>
      </w:pPr>
    </w:lvl>
    <w:lvl w:ilvl="4" w:tplc="04090019" w:tentative="1">
      <w:start w:val="1"/>
      <w:numFmt w:val="lowerLetter"/>
      <w:lvlText w:val="%5."/>
      <w:lvlJc w:val="left"/>
      <w:pPr>
        <w:ind w:left="4491" w:hanging="360"/>
      </w:pPr>
    </w:lvl>
    <w:lvl w:ilvl="5" w:tplc="0409001B" w:tentative="1">
      <w:start w:val="1"/>
      <w:numFmt w:val="lowerRoman"/>
      <w:lvlText w:val="%6."/>
      <w:lvlJc w:val="right"/>
      <w:pPr>
        <w:ind w:left="5211" w:hanging="180"/>
      </w:pPr>
    </w:lvl>
    <w:lvl w:ilvl="6" w:tplc="0409000F" w:tentative="1">
      <w:start w:val="1"/>
      <w:numFmt w:val="decimal"/>
      <w:lvlText w:val="%7."/>
      <w:lvlJc w:val="left"/>
      <w:pPr>
        <w:ind w:left="5931" w:hanging="360"/>
      </w:pPr>
    </w:lvl>
    <w:lvl w:ilvl="7" w:tplc="04090019" w:tentative="1">
      <w:start w:val="1"/>
      <w:numFmt w:val="lowerLetter"/>
      <w:lvlText w:val="%8."/>
      <w:lvlJc w:val="left"/>
      <w:pPr>
        <w:ind w:left="6651" w:hanging="360"/>
      </w:pPr>
    </w:lvl>
    <w:lvl w:ilvl="8" w:tplc="0409001B" w:tentative="1">
      <w:start w:val="1"/>
      <w:numFmt w:val="lowerRoman"/>
      <w:lvlText w:val="%9."/>
      <w:lvlJc w:val="right"/>
      <w:pPr>
        <w:ind w:left="7371" w:hanging="180"/>
      </w:pPr>
    </w:lvl>
  </w:abstractNum>
  <w:abstractNum w:abstractNumId="21" w15:restartNumberingAfterBreak="0">
    <w:nsid w:val="0364355E"/>
    <w:multiLevelType w:val="hybridMultilevel"/>
    <w:tmpl w:val="049C4AA4"/>
    <w:lvl w:ilvl="0" w:tplc="E76E09A8">
      <w:start w:val="1"/>
      <w:numFmt w:val="lowerLetter"/>
      <w:lvlText w:val="%1."/>
      <w:lvlJc w:val="left"/>
      <w:pPr>
        <w:ind w:left="2286" w:hanging="476"/>
      </w:pPr>
      <w:rPr>
        <w:rFonts w:ascii="Arial" w:eastAsia="Arial" w:hAnsi="Arial" w:cs="Arial" w:hint="default"/>
        <w:b/>
        <w:bCs/>
        <w:spacing w:val="-3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EA2D41"/>
    <w:multiLevelType w:val="hybridMultilevel"/>
    <w:tmpl w:val="B01EE610"/>
    <w:lvl w:ilvl="0" w:tplc="B7282084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EEF020DE">
      <w:start w:val="1"/>
      <w:numFmt w:val="decimal"/>
      <w:lvlText w:val="%2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625A8E48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3" w:tplc="01185562">
      <w:numFmt w:val="bullet"/>
      <w:lvlText w:val=""/>
      <w:lvlJc w:val="left"/>
      <w:pPr>
        <w:ind w:left="2530" w:hanging="116"/>
      </w:pPr>
      <w:rPr>
        <w:rFonts w:ascii="Symbol" w:eastAsia="Symbol" w:hAnsi="Symbol" w:cs="Symbol" w:hint="default"/>
        <w:spacing w:val="22"/>
        <w:w w:val="100"/>
        <w:sz w:val="20"/>
        <w:szCs w:val="20"/>
      </w:rPr>
    </w:lvl>
    <w:lvl w:ilvl="4" w:tplc="E89AD966">
      <w:numFmt w:val="bullet"/>
      <w:lvlText w:val="•"/>
      <w:lvlJc w:val="left"/>
      <w:pPr>
        <w:ind w:left="1920" w:hanging="116"/>
      </w:pPr>
      <w:rPr>
        <w:rFonts w:hint="default"/>
      </w:rPr>
    </w:lvl>
    <w:lvl w:ilvl="5" w:tplc="C414B76C">
      <w:numFmt w:val="bullet"/>
      <w:lvlText w:val="•"/>
      <w:lvlJc w:val="left"/>
      <w:pPr>
        <w:ind w:left="2280" w:hanging="116"/>
      </w:pPr>
      <w:rPr>
        <w:rFonts w:hint="default"/>
      </w:rPr>
    </w:lvl>
    <w:lvl w:ilvl="6" w:tplc="2CECC720">
      <w:numFmt w:val="bullet"/>
      <w:lvlText w:val="•"/>
      <w:lvlJc w:val="left"/>
      <w:pPr>
        <w:ind w:left="2540" w:hanging="116"/>
      </w:pPr>
      <w:rPr>
        <w:rFonts w:hint="default"/>
      </w:rPr>
    </w:lvl>
    <w:lvl w:ilvl="7" w:tplc="B15E0ACA">
      <w:numFmt w:val="bullet"/>
      <w:lvlText w:val="•"/>
      <w:lvlJc w:val="left"/>
      <w:pPr>
        <w:ind w:left="2640" w:hanging="116"/>
      </w:pPr>
      <w:rPr>
        <w:rFonts w:hint="default"/>
      </w:rPr>
    </w:lvl>
    <w:lvl w:ilvl="8" w:tplc="3D183244">
      <w:numFmt w:val="bullet"/>
      <w:lvlText w:val="•"/>
      <w:lvlJc w:val="left"/>
      <w:pPr>
        <w:ind w:left="5480" w:hanging="116"/>
      </w:pPr>
      <w:rPr>
        <w:rFonts w:hint="default"/>
      </w:rPr>
    </w:lvl>
  </w:abstractNum>
  <w:abstractNum w:abstractNumId="23" w15:restartNumberingAfterBreak="0">
    <w:nsid w:val="053A2DFB"/>
    <w:multiLevelType w:val="hybridMultilevel"/>
    <w:tmpl w:val="61EAD3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55D6F7F"/>
    <w:multiLevelType w:val="hybridMultilevel"/>
    <w:tmpl w:val="31E0DDB8"/>
    <w:lvl w:ilvl="0" w:tplc="6A4C3BDE">
      <w:numFmt w:val="bullet"/>
      <w:lvlText w:val=""/>
      <w:lvlJc w:val="left"/>
      <w:pPr>
        <w:ind w:left="217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86A7CF4">
      <w:numFmt w:val="bullet"/>
      <w:lvlText w:val="•"/>
      <w:lvlJc w:val="left"/>
      <w:pPr>
        <w:ind w:left="3078" w:hanging="361"/>
      </w:pPr>
      <w:rPr>
        <w:rFonts w:hint="default"/>
      </w:rPr>
    </w:lvl>
    <w:lvl w:ilvl="2" w:tplc="F8B84DEE">
      <w:numFmt w:val="bullet"/>
      <w:lvlText w:val="•"/>
      <w:lvlJc w:val="left"/>
      <w:pPr>
        <w:ind w:left="3976" w:hanging="361"/>
      </w:pPr>
      <w:rPr>
        <w:rFonts w:hint="default"/>
      </w:rPr>
    </w:lvl>
    <w:lvl w:ilvl="3" w:tplc="24342BF6">
      <w:numFmt w:val="bullet"/>
      <w:lvlText w:val="•"/>
      <w:lvlJc w:val="left"/>
      <w:pPr>
        <w:ind w:left="4874" w:hanging="361"/>
      </w:pPr>
      <w:rPr>
        <w:rFonts w:hint="default"/>
      </w:rPr>
    </w:lvl>
    <w:lvl w:ilvl="4" w:tplc="D3FACB6C">
      <w:numFmt w:val="bullet"/>
      <w:lvlText w:val="•"/>
      <w:lvlJc w:val="left"/>
      <w:pPr>
        <w:ind w:left="5772" w:hanging="361"/>
      </w:pPr>
      <w:rPr>
        <w:rFonts w:hint="default"/>
      </w:rPr>
    </w:lvl>
    <w:lvl w:ilvl="5" w:tplc="8E40C59C">
      <w:numFmt w:val="bullet"/>
      <w:lvlText w:val="•"/>
      <w:lvlJc w:val="left"/>
      <w:pPr>
        <w:ind w:left="6670" w:hanging="361"/>
      </w:pPr>
      <w:rPr>
        <w:rFonts w:hint="default"/>
      </w:rPr>
    </w:lvl>
    <w:lvl w:ilvl="6" w:tplc="7AEE5AC4">
      <w:numFmt w:val="bullet"/>
      <w:lvlText w:val="•"/>
      <w:lvlJc w:val="left"/>
      <w:pPr>
        <w:ind w:left="7568" w:hanging="361"/>
      </w:pPr>
      <w:rPr>
        <w:rFonts w:hint="default"/>
      </w:rPr>
    </w:lvl>
    <w:lvl w:ilvl="7" w:tplc="9146C83E">
      <w:numFmt w:val="bullet"/>
      <w:lvlText w:val="•"/>
      <w:lvlJc w:val="left"/>
      <w:pPr>
        <w:ind w:left="8466" w:hanging="361"/>
      </w:pPr>
      <w:rPr>
        <w:rFonts w:hint="default"/>
      </w:rPr>
    </w:lvl>
    <w:lvl w:ilvl="8" w:tplc="79A42484">
      <w:numFmt w:val="bullet"/>
      <w:lvlText w:val="•"/>
      <w:lvlJc w:val="left"/>
      <w:pPr>
        <w:ind w:left="9364" w:hanging="361"/>
      </w:pPr>
      <w:rPr>
        <w:rFonts w:hint="default"/>
      </w:rPr>
    </w:lvl>
  </w:abstractNum>
  <w:abstractNum w:abstractNumId="25" w15:restartNumberingAfterBreak="0">
    <w:nsid w:val="059714F2"/>
    <w:multiLevelType w:val="hybridMultilevel"/>
    <w:tmpl w:val="C91A9500"/>
    <w:lvl w:ilvl="0" w:tplc="2E444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C306D5C">
      <w:start w:val="1"/>
      <w:numFmt w:val="upperLetter"/>
      <w:lvlText w:val="%2."/>
      <w:lvlJc w:val="left"/>
      <w:pPr>
        <w:ind w:left="720" w:hanging="360"/>
      </w:pPr>
      <w:rPr>
        <w:rFonts w:hint="default"/>
        <w:b/>
      </w:rPr>
    </w:lvl>
    <w:lvl w:ilvl="2" w:tplc="C0586940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1EBA37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108C4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F2EE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D899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20AD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570E3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5DD26F3"/>
    <w:multiLevelType w:val="hybridMultilevel"/>
    <w:tmpl w:val="621A1D34"/>
    <w:lvl w:ilvl="0" w:tplc="DA6CE886">
      <w:start w:val="1"/>
      <w:numFmt w:val="decimal"/>
      <w:lvlText w:val="%1."/>
      <w:lvlJc w:val="left"/>
      <w:pPr>
        <w:ind w:left="191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66" w:hanging="360"/>
      </w:pPr>
    </w:lvl>
    <w:lvl w:ilvl="2" w:tplc="0409001B" w:tentative="1">
      <w:start w:val="1"/>
      <w:numFmt w:val="lowerRoman"/>
      <w:lvlText w:val="%3."/>
      <w:lvlJc w:val="right"/>
      <w:pPr>
        <w:ind w:left="2986" w:hanging="180"/>
      </w:pPr>
    </w:lvl>
    <w:lvl w:ilvl="3" w:tplc="0409000F" w:tentative="1">
      <w:start w:val="1"/>
      <w:numFmt w:val="decimal"/>
      <w:lvlText w:val="%4."/>
      <w:lvlJc w:val="left"/>
      <w:pPr>
        <w:ind w:left="3706" w:hanging="360"/>
      </w:pPr>
    </w:lvl>
    <w:lvl w:ilvl="4" w:tplc="04090019" w:tentative="1">
      <w:start w:val="1"/>
      <w:numFmt w:val="lowerLetter"/>
      <w:lvlText w:val="%5."/>
      <w:lvlJc w:val="left"/>
      <w:pPr>
        <w:ind w:left="4426" w:hanging="360"/>
      </w:pPr>
    </w:lvl>
    <w:lvl w:ilvl="5" w:tplc="0409001B" w:tentative="1">
      <w:start w:val="1"/>
      <w:numFmt w:val="lowerRoman"/>
      <w:lvlText w:val="%6."/>
      <w:lvlJc w:val="right"/>
      <w:pPr>
        <w:ind w:left="5146" w:hanging="180"/>
      </w:pPr>
    </w:lvl>
    <w:lvl w:ilvl="6" w:tplc="0409000F" w:tentative="1">
      <w:start w:val="1"/>
      <w:numFmt w:val="decimal"/>
      <w:lvlText w:val="%7."/>
      <w:lvlJc w:val="left"/>
      <w:pPr>
        <w:ind w:left="5866" w:hanging="360"/>
      </w:pPr>
    </w:lvl>
    <w:lvl w:ilvl="7" w:tplc="04090019" w:tentative="1">
      <w:start w:val="1"/>
      <w:numFmt w:val="lowerLetter"/>
      <w:lvlText w:val="%8."/>
      <w:lvlJc w:val="left"/>
      <w:pPr>
        <w:ind w:left="6586" w:hanging="360"/>
      </w:pPr>
    </w:lvl>
    <w:lvl w:ilvl="8" w:tplc="040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27" w15:restartNumberingAfterBreak="0">
    <w:nsid w:val="06260BE2"/>
    <w:multiLevelType w:val="hybridMultilevel"/>
    <w:tmpl w:val="0B041378"/>
    <w:lvl w:ilvl="0" w:tplc="6624FEC8">
      <w:start w:val="8"/>
      <w:numFmt w:val="upperLetter"/>
      <w:lvlText w:val="%1."/>
      <w:lvlJc w:val="left"/>
      <w:pPr>
        <w:ind w:left="720" w:hanging="360"/>
      </w:pPr>
    </w:lvl>
    <w:lvl w:ilvl="1" w:tplc="FC947C02">
      <w:start w:val="1"/>
      <w:numFmt w:val="lowerLetter"/>
      <w:lvlText w:val="%2."/>
      <w:lvlJc w:val="left"/>
      <w:pPr>
        <w:ind w:left="1440" w:hanging="360"/>
      </w:pPr>
    </w:lvl>
    <w:lvl w:ilvl="2" w:tplc="C1403CCE">
      <w:start w:val="1"/>
      <w:numFmt w:val="lowerRoman"/>
      <w:lvlText w:val="%3."/>
      <w:lvlJc w:val="right"/>
      <w:pPr>
        <w:ind w:left="2160" w:hanging="180"/>
      </w:pPr>
    </w:lvl>
    <w:lvl w:ilvl="3" w:tplc="3BC8ED82">
      <w:start w:val="1"/>
      <w:numFmt w:val="decimal"/>
      <w:lvlText w:val="%4."/>
      <w:lvlJc w:val="left"/>
      <w:pPr>
        <w:ind w:left="2880" w:hanging="360"/>
      </w:pPr>
    </w:lvl>
    <w:lvl w:ilvl="4" w:tplc="4C608986">
      <w:start w:val="1"/>
      <w:numFmt w:val="lowerLetter"/>
      <w:lvlText w:val="%5."/>
      <w:lvlJc w:val="left"/>
      <w:pPr>
        <w:ind w:left="3600" w:hanging="360"/>
      </w:pPr>
    </w:lvl>
    <w:lvl w:ilvl="5" w:tplc="72FC9644">
      <w:start w:val="1"/>
      <w:numFmt w:val="lowerRoman"/>
      <w:lvlText w:val="%6."/>
      <w:lvlJc w:val="right"/>
      <w:pPr>
        <w:ind w:left="4320" w:hanging="180"/>
      </w:pPr>
    </w:lvl>
    <w:lvl w:ilvl="6" w:tplc="510498FC">
      <w:start w:val="1"/>
      <w:numFmt w:val="decimal"/>
      <w:lvlText w:val="%7."/>
      <w:lvlJc w:val="left"/>
      <w:pPr>
        <w:ind w:left="5040" w:hanging="360"/>
      </w:pPr>
    </w:lvl>
    <w:lvl w:ilvl="7" w:tplc="89AC0542">
      <w:start w:val="1"/>
      <w:numFmt w:val="lowerLetter"/>
      <w:lvlText w:val="%8."/>
      <w:lvlJc w:val="left"/>
      <w:pPr>
        <w:ind w:left="5760" w:hanging="360"/>
      </w:pPr>
    </w:lvl>
    <w:lvl w:ilvl="8" w:tplc="0BC8586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6690723"/>
    <w:multiLevelType w:val="hybridMultilevel"/>
    <w:tmpl w:val="998C1E4C"/>
    <w:lvl w:ilvl="0" w:tplc="50D0AF18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D37A90C6">
      <w:start w:val="1"/>
      <w:numFmt w:val="decimal"/>
      <w:lvlText w:val="%2)"/>
      <w:lvlJc w:val="left"/>
      <w:pPr>
        <w:ind w:left="1196" w:hanging="476"/>
      </w:pPr>
      <w:rPr>
        <w:rFonts w:hint="default"/>
        <w:b w:val="0"/>
        <w:bCs/>
        <w:w w:val="99"/>
        <w:sz w:val="22"/>
        <w:szCs w:val="22"/>
      </w:rPr>
    </w:lvl>
    <w:lvl w:ilvl="2" w:tplc="57D62172">
      <w:start w:val="1"/>
      <w:numFmt w:val="lowerLetter"/>
      <w:lvlText w:val="%3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838C2894">
      <w:start w:val="1"/>
      <w:numFmt w:val="decimal"/>
      <w:lvlText w:val="%4)"/>
      <w:lvlJc w:val="left"/>
      <w:pPr>
        <w:ind w:left="2040" w:hanging="475"/>
        <w:jc w:val="right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0452318A">
      <w:numFmt w:val="bullet"/>
      <w:lvlText w:val=""/>
      <w:lvlJc w:val="left"/>
      <w:pPr>
        <w:ind w:left="2480" w:hanging="425"/>
      </w:pPr>
      <w:rPr>
        <w:rFonts w:ascii="Symbol" w:eastAsia="Symbol" w:hAnsi="Symbol" w:cs="Symbol" w:hint="default"/>
        <w:w w:val="100"/>
        <w:sz w:val="20"/>
        <w:szCs w:val="20"/>
      </w:rPr>
    </w:lvl>
    <w:lvl w:ilvl="5" w:tplc="067065B8">
      <w:numFmt w:val="bullet"/>
      <w:lvlText w:val="•"/>
      <w:lvlJc w:val="left"/>
      <w:pPr>
        <w:ind w:left="2040" w:hanging="425"/>
      </w:pPr>
      <w:rPr>
        <w:rFonts w:hint="default"/>
      </w:rPr>
    </w:lvl>
    <w:lvl w:ilvl="6" w:tplc="B0F41A48">
      <w:numFmt w:val="bullet"/>
      <w:lvlText w:val="•"/>
      <w:lvlJc w:val="left"/>
      <w:pPr>
        <w:ind w:left="2280" w:hanging="425"/>
      </w:pPr>
      <w:rPr>
        <w:rFonts w:hint="default"/>
      </w:rPr>
    </w:lvl>
    <w:lvl w:ilvl="7" w:tplc="A0B4B232">
      <w:numFmt w:val="bullet"/>
      <w:lvlText w:val="•"/>
      <w:lvlJc w:val="left"/>
      <w:pPr>
        <w:ind w:left="2480" w:hanging="425"/>
      </w:pPr>
      <w:rPr>
        <w:rFonts w:hint="default"/>
      </w:rPr>
    </w:lvl>
    <w:lvl w:ilvl="8" w:tplc="B2ACE8E2">
      <w:numFmt w:val="bullet"/>
      <w:lvlText w:val="•"/>
      <w:lvlJc w:val="left"/>
      <w:pPr>
        <w:ind w:left="2520" w:hanging="425"/>
      </w:pPr>
      <w:rPr>
        <w:rFonts w:hint="default"/>
      </w:rPr>
    </w:lvl>
  </w:abstractNum>
  <w:abstractNum w:abstractNumId="29" w15:restartNumberingAfterBreak="0">
    <w:nsid w:val="069067A7"/>
    <w:multiLevelType w:val="hybridMultilevel"/>
    <w:tmpl w:val="9C5E442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0" w15:restartNumberingAfterBreak="0">
    <w:nsid w:val="06D248B6"/>
    <w:multiLevelType w:val="hybridMultilevel"/>
    <w:tmpl w:val="5D0AC042"/>
    <w:lvl w:ilvl="0" w:tplc="5548270C">
      <w:numFmt w:val="bullet"/>
      <w:lvlText w:val=""/>
      <w:lvlJc w:val="left"/>
      <w:pPr>
        <w:ind w:left="207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1" w15:restartNumberingAfterBreak="0">
    <w:nsid w:val="07073D18"/>
    <w:multiLevelType w:val="hybridMultilevel"/>
    <w:tmpl w:val="BB52ABFC"/>
    <w:lvl w:ilvl="0" w:tplc="556809EA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72E11E3"/>
    <w:multiLevelType w:val="hybridMultilevel"/>
    <w:tmpl w:val="727C8CD8"/>
    <w:lvl w:ilvl="0" w:tplc="6EEA6F36">
      <w:start w:val="1"/>
      <w:numFmt w:val="upperLetter"/>
      <w:lvlText w:val="%1."/>
      <w:lvlJc w:val="left"/>
      <w:pPr>
        <w:ind w:left="614" w:hanging="475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D7A8D42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9">
      <w:start w:val="1"/>
      <w:numFmt w:val="lowerLetter"/>
      <w:lvlText w:val="%3."/>
      <w:lvlJc w:val="left"/>
      <w:pPr>
        <w:ind w:left="720" w:hanging="180"/>
      </w:pPr>
    </w:lvl>
    <w:lvl w:ilvl="3" w:tplc="716232DE">
      <w:start w:val="1"/>
      <w:numFmt w:val="decimal"/>
      <w:lvlText w:val="%4."/>
      <w:lvlJc w:val="left"/>
      <w:pPr>
        <w:ind w:left="810" w:hanging="360"/>
      </w:pPr>
      <w:rPr>
        <w:rFonts w:hint="default"/>
      </w:rPr>
    </w:lvl>
    <w:lvl w:ilvl="4" w:tplc="340C2AFA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7B44587"/>
    <w:multiLevelType w:val="hybridMultilevel"/>
    <w:tmpl w:val="FD869144"/>
    <w:lvl w:ilvl="0" w:tplc="5D027868">
      <w:start w:val="1"/>
      <w:numFmt w:val="upperLetter"/>
      <w:lvlText w:val="%1."/>
      <w:lvlJc w:val="left"/>
      <w:pPr>
        <w:ind w:left="720" w:hanging="360"/>
      </w:pPr>
    </w:lvl>
    <w:lvl w:ilvl="1" w:tplc="B332022E">
      <w:start w:val="1"/>
      <w:numFmt w:val="lowerLetter"/>
      <w:lvlText w:val="%2."/>
      <w:lvlJc w:val="left"/>
      <w:pPr>
        <w:ind w:left="1440" w:hanging="360"/>
      </w:pPr>
    </w:lvl>
    <w:lvl w:ilvl="2" w:tplc="F8569750">
      <w:start w:val="1"/>
      <w:numFmt w:val="lowerRoman"/>
      <w:lvlText w:val="%3."/>
      <w:lvlJc w:val="right"/>
      <w:pPr>
        <w:ind w:left="2160" w:hanging="180"/>
      </w:pPr>
    </w:lvl>
    <w:lvl w:ilvl="3" w:tplc="4544B932">
      <w:start w:val="1"/>
      <w:numFmt w:val="decimal"/>
      <w:lvlText w:val="%4."/>
      <w:lvlJc w:val="left"/>
      <w:pPr>
        <w:ind w:left="2880" w:hanging="360"/>
      </w:pPr>
    </w:lvl>
    <w:lvl w:ilvl="4" w:tplc="6B7015B2">
      <w:start w:val="1"/>
      <w:numFmt w:val="lowerLetter"/>
      <w:lvlText w:val="%5."/>
      <w:lvlJc w:val="left"/>
      <w:pPr>
        <w:ind w:left="3600" w:hanging="360"/>
      </w:pPr>
    </w:lvl>
    <w:lvl w:ilvl="5" w:tplc="AF967F66">
      <w:start w:val="1"/>
      <w:numFmt w:val="lowerRoman"/>
      <w:lvlText w:val="%6."/>
      <w:lvlJc w:val="right"/>
      <w:pPr>
        <w:ind w:left="4320" w:hanging="180"/>
      </w:pPr>
    </w:lvl>
    <w:lvl w:ilvl="6" w:tplc="D4C4EE16">
      <w:start w:val="1"/>
      <w:numFmt w:val="decimal"/>
      <w:lvlText w:val="%7."/>
      <w:lvlJc w:val="left"/>
      <w:pPr>
        <w:ind w:left="5040" w:hanging="360"/>
      </w:pPr>
    </w:lvl>
    <w:lvl w:ilvl="7" w:tplc="4196672C">
      <w:start w:val="1"/>
      <w:numFmt w:val="lowerLetter"/>
      <w:lvlText w:val="%8."/>
      <w:lvlJc w:val="left"/>
      <w:pPr>
        <w:ind w:left="5760" w:hanging="360"/>
      </w:pPr>
    </w:lvl>
    <w:lvl w:ilvl="8" w:tplc="6718938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88F04BC"/>
    <w:multiLevelType w:val="hybridMultilevel"/>
    <w:tmpl w:val="F88A93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9FC3E3F"/>
    <w:multiLevelType w:val="hybridMultilevel"/>
    <w:tmpl w:val="65DE963E"/>
    <w:lvl w:ilvl="0" w:tplc="66F08604">
      <w:numFmt w:val="bullet"/>
      <w:lvlText w:val="*"/>
      <w:lvlJc w:val="left"/>
      <w:pPr>
        <w:ind w:left="118" w:hanging="145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BC4090D0">
      <w:numFmt w:val="bullet"/>
      <w:lvlText w:val=""/>
      <w:lvlJc w:val="left"/>
      <w:pPr>
        <w:ind w:left="538" w:hanging="27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F9A0F5BE">
      <w:start w:val="1"/>
      <w:numFmt w:val="decimal"/>
      <w:lvlText w:val="%3."/>
      <w:lvlJc w:val="left"/>
      <w:pPr>
        <w:ind w:left="807" w:hanging="258"/>
      </w:pPr>
      <w:rPr>
        <w:rFonts w:ascii="Calibri" w:eastAsia="Calibri" w:hAnsi="Calibri" w:cs="Calibri" w:hint="default"/>
        <w:w w:val="100"/>
        <w:sz w:val="20"/>
        <w:szCs w:val="20"/>
      </w:rPr>
    </w:lvl>
    <w:lvl w:ilvl="3" w:tplc="25C8E1A0">
      <w:numFmt w:val="bullet"/>
      <w:lvlText w:val="•"/>
      <w:lvlJc w:val="left"/>
      <w:pPr>
        <w:ind w:left="1586" w:hanging="258"/>
      </w:pPr>
      <w:rPr>
        <w:rFonts w:hint="default"/>
      </w:rPr>
    </w:lvl>
    <w:lvl w:ilvl="4" w:tplc="44D4EA9E">
      <w:numFmt w:val="bullet"/>
      <w:lvlText w:val="•"/>
      <w:lvlJc w:val="left"/>
      <w:pPr>
        <w:ind w:left="2372" w:hanging="258"/>
      </w:pPr>
      <w:rPr>
        <w:rFonts w:hint="default"/>
      </w:rPr>
    </w:lvl>
    <w:lvl w:ilvl="5" w:tplc="4A562E4A">
      <w:numFmt w:val="bullet"/>
      <w:lvlText w:val="•"/>
      <w:lvlJc w:val="left"/>
      <w:pPr>
        <w:ind w:left="3158" w:hanging="258"/>
      </w:pPr>
      <w:rPr>
        <w:rFonts w:hint="default"/>
      </w:rPr>
    </w:lvl>
    <w:lvl w:ilvl="6" w:tplc="5CCE9DD8">
      <w:numFmt w:val="bullet"/>
      <w:lvlText w:val="•"/>
      <w:lvlJc w:val="left"/>
      <w:pPr>
        <w:ind w:left="3945" w:hanging="258"/>
      </w:pPr>
      <w:rPr>
        <w:rFonts w:hint="default"/>
      </w:rPr>
    </w:lvl>
    <w:lvl w:ilvl="7" w:tplc="DC6CD8D4">
      <w:numFmt w:val="bullet"/>
      <w:lvlText w:val="•"/>
      <w:lvlJc w:val="left"/>
      <w:pPr>
        <w:ind w:left="4731" w:hanging="258"/>
      </w:pPr>
      <w:rPr>
        <w:rFonts w:hint="default"/>
      </w:rPr>
    </w:lvl>
    <w:lvl w:ilvl="8" w:tplc="D76CC6E8">
      <w:numFmt w:val="bullet"/>
      <w:lvlText w:val="•"/>
      <w:lvlJc w:val="left"/>
      <w:pPr>
        <w:ind w:left="5517" w:hanging="258"/>
      </w:pPr>
      <w:rPr>
        <w:rFonts w:hint="default"/>
      </w:rPr>
    </w:lvl>
  </w:abstractNum>
  <w:abstractNum w:abstractNumId="36" w15:restartNumberingAfterBreak="0">
    <w:nsid w:val="0A186614"/>
    <w:multiLevelType w:val="hybridMultilevel"/>
    <w:tmpl w:val="D3C60640"/>
    <w:lvl w:ilvl="0" w:tplc="3D9AA292">
      <w:start w:val="1"/>
      <w:numFmt w:val="decimal"/>
      <w:lvlText w:val="%1."/>
      <w:lvlJc w:val="left"/>
      <w:pPr>
        <w:ind w:left="647" w:hanging="540"/>
      </w:pPr>
      <w:rPr>
        <w:rFonts w:ascii="Times New Roman" w:eastAsia="Times New Roman" w:hAnsi="Times New Roman" w:cs="Times New Roman" w:hint="default"/>
        <w:i/>
        <w:spacing w:val="-2"/>
        <w:w w:val="99"/>
        <w:sz w:val="24"/>
        <w:szCs w:val="24"/>
      </w:rPr>
    </w:lvl>
    <w:lvl w:ilvl="1" w:tplc="629084C4">
      <w:start w:val="1"/>
      <w:numFmt w:val="lowerLetter"/>
      <w:lvlText w:val="%2."/>
      <w:lvlJc w:val="left"/>
      <w:pPr>
        <w:ind w:left="1202" w:hanging="540"/>
      </w:pPr>
      <w:rPr>
        <w:rFonts w:ascii="Times New Roman" w:eastAsia="Times New Roman" w:hAnsi="Times New Roman" w:cs="Times New Roman" w:hint="default"/>
        <w:i/>
        <w:spacing w:val="-1"/>
        <w:w w:val="99"/>
        <w:sz w:val="24"/>
        <w:szCs w:val="24"/>
      </w:rPr>
    </w:lvl>
    <w:lvl w:ilvl="2" w:tplc="BA04D81C">
      <w:numFmt w:val="bullet"/>
      <w:lvlText w:val="•"/>
      <w:lvlJc w:val="left"/>
      <w:pPr>
        <w:ind w:left="1945" w:hanging="540"/>
      </w:pPr>
      <w:rPr>
        <w:rFonts w:hint="default"/>
      </w:rPr>
    </w:lvl>
    <w:lvl w:ilvl="3" w:tplc="22A43814">
      <w:numFmt w:val="bullet"/>
      <w:lvlText w:val="•"/>
      <w:lvlJc w:val="left"/>
      <w:pPr>
        <w:ind w:left="2691" w:hanging="540"/>
      </w:pPr>
      <w:rPr>
        <w:rFonts w:hint="default"/>
      </w:rPr>
    </w:lvl>
    <w:lvl w:ilvl="4" w:tplc="DFC2935A">
      <w:numFmt w:val="bullet"/>
      <w:lvlText w:val="•"/>
      <w:lvlJc w:val="left"/>
      <w:pPr>
        <w:ind w:left="3437" w:hanging="540"/>
      </w:pPr>
      <w:rPr>
        <w:rFonts w:hint="default"/>
      </w:rPr>
    </w:lvl>
    <w:lvl w:ilvl="5" w:tplc="688E7570">
      <w:numFmt w:val="bullet"/>
      <w:lvlText w:val="•"/>
      <w:lvlJc w:val="left"/>
      <w:pPr>
        <w:ind w:left="4183" w:hanging="540"/>
      </w:pPr>
      <w:rPr>
        <w:rFonts w:hint="default"/>
      </w:rPr>
    </w:lvl>
    <w:lvl w:ilvl="6" w:tplc="BB9C0130">
      <w:numFmt w:val="bullet"/>
      <w:lvlText w:val="•"/>
      <w:lvlJc w:val="left"/>
      <w:pPr>
        <w:ind w:left="4928" w:hanging="540"/>
      </w:pPr>
      <w:rPr>
        <w:rFonts w:hint="default"/>
      </w:rPr>
    </w:lvl>
    <w:lvl w:ilvl="7" w:tplc="F5AA1740">
      <w:numFmt w:val="bullet"/>
      <w:lvlText w:val="•"/>
      <w:lvlJc w:val="left"/>
      <w:pPr>
        <w:ind w:left="5674" w:hanging="540"/>
      </w:pPr>
      <w:rPr>
        <w:rFonts w:hint="default"/>
      </w:rPr>
    </w:lvl>
    <w:lvl w:ilvl="8" w:tplc="61F67DE8">
      <w:numFmt w:val="bullet"/>
      <w:lvlText w:val="•"/>
      <w:lvlJc w:val="left"/>
      <w:pPr>
        <w:ind w:left="6420" w:hanging="540"/>
      </w:pPr>
      <w:rPr>
        <w:rFonts w:hint="default"/>
      </w:rPr>
    </w:lvl>
  </w:abstractNum>
  <w:abstractNum w:abstractNumId="37" w15:restartNumberingAfterBreak="0">
    <w:nsid w:val="0A8C5271"/>
    <w:multiLevelType w:val="hybridMultilevel"/>
    <w:tmpl w:val="05D4D692"/>
    <w:lvl w:ilvl="0" w:tplc="43A2038E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D834BA8C">
      <w:numFmt w:val="bullet"/>
      <w:lvlText w:val="•"/>
      <w:lvlJc w:val="left"/>
      <w:pPr>
        <w:ind w:left="2556" w:hanging="548"/>
      </w:pPr>
      <w:rPr>
        <w:rFonts w:hint="default"/>
      </w:rPr>
    </w:lvl>
    <w:lvl w:ilvl="2" w:tplc="0CBCCF00">
      <w:numFmt w:val="bullet"/>
      <w:lvlText w:val="•"/>
      <w:lvlJc w:val="left"/>
      <w:pPr>
        <w:ind w:left="3512" w:hanging="548"/>
      </w:pPr>
      <w:rPr>
        <w:rFonts w:hint="default"/>
      </w:rPr>
    </w:lvl>
    <w:lvl w:ilvl="3" w:tplc="AF5605EE">
      <w:numFmt w:val="bullet"/>
      <w:lvlText w:val="•"/>
      <w:lvlJc w:val="left"/>
      <w:pPr>
        <w:ind w:left="4468" w:hanging="548"/>
      </w:pPr>
      <w:rPr>
        <w:rFonts w:hint="default"/>
      </w:rPr>
    </w:lvl>
    <w:lvl w:ilvl="4" w:tplc="F692F754">
      <w:numFmt w:val="bullet"/>
      <w:lvlText w:val="•"/>
      <w:lvlJc w:val="left"/>
      <w:pPr>
        <w:ind w:left="5424" w:hanging="548"/>
      </w:pPr>
      <w:rPr>
        <w:rFonts w:hint="default"/>
      </w:rPr>
    </w:lvl>
    <w:lvl w:ilvl="5" w:tplc="0B62EE82">
      <w:numFmt w:val="bullet"/>
      <w:lvlText w:val="•"/>
      <w:lvlJc w:val="left"/>
      <w:pPr>
        <w:ind w:left="6380" w:hanging="548"/>
      </w:pPr>
      <w:rPr>
        <w:rFonts w:hint="default"/>
      </w:rPr>
    </w:lvl>
    <w:lvl w:ilvl="6" w:tplc="AE00B5AE">
      <w:numFmt w:val="bullet"/>
      <w:lvlText w:val="•"/>
      <w:lvlJc w:val="left"/>
      <w:pPr>
        <w:ind w:left="7336" w:hanging="548"/>
      </w:pPr>
      <w:rPr>
        <w:rFonts w:hint="default"/>
      </w:rPr>
    </w:lvl>
    <w:lvl w:ilvl="7" w:tplc="73DE803A">
      <w:numFmt w:val="bullet"/>
      <w:lvlText w:val="•"/>
      <w:lvlJc w:val="left"/>
      <w:pPr>
        <w:ind w:left="8292" w:hanging="548"/>
      </w:pPr>
      <w:rPr>
        <w:rFonts w:hint="default"/>
      </w:rPr>
    </w:lvl>
    <w:lvl w:ilvl="8" w:tplc="ACF4901C">
      <w:numFmt w:val="bullet"/>
      <w:lvlText w:val="•"/>
      <w:lvlJc w:val="left"/>
      <w:pPr>
        <w:ind w:left="9248" w:hanging="548"/>
      </w:pPr>
      <w:rPr>
        <w:rFonts w:hint="default"/>
      </w:rPr>
    </w:lvl>
  </w:abstractNum>
  <w:abstractNum w:abstractNumId="38" w15:restartNumberingAfterBreak="0">
    <w:nsid w:val="0A934DFE"/>
    <w:multiLevelType w:val="hybridMultilevel"/>
    <w:tmpl w:val="B9A216E2"/>
    <w:lvl w:ilvl="0" w:tplc="253CEBF2">
      <w:numFmt w:val="bullet"/>
      <w:lvlText w:val=""/>
      <w:lvlJc w:val="left"/>
      <w:pPr>
        <w:ind w:left="2514" w:hanging="474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B52E290">
      <w:numFmt w:val="bullet"/>
      <w:lvlText w:val="•"/>
      <w:lvlJc w:val="left"/>
      <w:pPr>
        <w:ind w:left="3384" w:hanging="474"/>
      </w:pPr>
      <w:rPr>
        <w:rFonts w:hint="default"/>
      </w:rPr>
    </w:lvl>
    <w:lvl w:ilvl="2" w:tplc="5942D5DA">
      <w:numFmt w:val="bullet"/>
      <w:lvlText w:val="•"/>
      <w:lvlJc w:val="left"/>
      <w:pPr>
        <w:ind w:left="4248" w:hanging="474"/>
      </w:pPr>
      <w:rPr>
        <w:rFonts w:hint="default"/>
      </w:rPr>
    </w:lvl>
    <w:lvl w:ilvl="3" w:tplc="9D94C090">
      <w:numFmt w:val="bullet"/>
      <w:lvlText w:val="•"/>
      <w:lvlJc w:val="left"/>
      <w:pPr>
        <w:ind w:left="5112" w:hanging="474"/>
      </w:pPr>
      <w:rPr>
        <w:rFonts w:hint="default"/>
      </w:rPr>
    </w:lvl>
    <w:lvl w:ilvl="4" w:tplc="C9CE6E3E">
      <w:numFmt w:val="bullet"/>
      <w:lvlText w:val="•"/>
      <w:lvlJc w:val="left"/>
      <w:pPr>
        <w:ind w:left="5976" w:hanging="474"/>
      </w:pPr>
      <w:rPr>
        <w:rFonts w:hint="default"/>
      </w:rPr>
    </w:lvl>
    <w:lvl w:ilvl="5" w:tplc="CC2EBAF8">
      <w:numFmt w:val="bullet"/>
      <w:lvlText w:val="•"/>
      <w:lvlJc w:val="left"/>
      <w:pPr>
        <w:ind w:left="6840" w:hanging="474"/>
      </w:pPr>
      <w:rPr>
        <w:rFonts w:hint="default"/>
      </w:rPr>
    </w:lvl>
    <w:lvl w:ilvl="6" w:tplc="49AA6B34">
      <w:numFmt w:val="bullet"/>
      <w:lvlText w:val="•"/>
      <w:lvlJc w:val="left"/>
      <w:pPr>
        <w:ind w:left="7704" w:hanging="474"/>
      </w:pPr>
      <w:rPr>
        <w:rFonts w:hint="default"/>
      </w:rPr>
    </w:lvl>
    <w:lvl w:ilvl="7" w:tplc="1B32D08E">
      <w:numFmt w:val="bullet"/>
      <w:lvlText w:val="•"/>
      <w:lvlJc w:val="left"/>
      <w:pPr>
        <w:ind w:left="8568" w:hanging="474"/>
      </w:pPr>
      <w:rPr>
        <w:rFonts w:hint="default"/>
      </w:rPr>
    </w:lvl>
    <w:lvl w:ilvl="8" w:tplc="8CC60964">
      <w:numFmt w:val="bullet"/>
      <w:lvlText w:val="•"/>
      <w:lvlJc w:val="left"/>
      <w:pPr>
        <w:ind w:left="9432" w:hanging="474"/>
      </w:pPr>
      <w:rPr>
        <w:rFonts w:hint="default"/>
      </w:rPr>
    </w:lvl>
  </w:abstractNum>
  <w:abstractNum w:abstractNumId="39" w15:restartNumberingAfterBreak="0">
    <w:nsid w:val="0B514D58"/>
    <w:multiLevelType w:val="hybridMultilevel"/>
    <w:tmpl w:val="B80AC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B877EB5"/>
    <w:multiLevelType w:val="hybridMultilevel"/>
    <w:tmpl w:val="A7283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C15414A"/>
    <w:multiLevelType w:val="hybridMultilevel"/>
    <w:tmpl w:val="44BEAB38"/>
    <w:lvl w:ilvl="0" w:tplc="FE1ABE42">
      <w:start w:val="1"/>
      <w:numFmt w:val="decimal"/>
      <w:lvlText w:val="%1."/>
      <w:lvlJc w:val="left"/>
      <w:pPr>
        <w:ind w:left="2005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05" w:hanging="360"/>
      </w:pPr>
    </w:lvl>
    <w:lvl w:ilvl="2" w:tplc="0409001B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42" w15:restartNumberingAfterBreak="0">
    <w:nsid w:val="0C780EE7"/>
    <w:multiLevelType w:val="hybridMultilevel"/>
    <w:tmpl w:val="D018A2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CE1550B"/>
    <w:multiLevelType w:val="hybridMultilevel"/>
    <w:tmpl w:val="8F2CFAC0"/>
    <w:lvl w:ilvl="0" w:tplc="4A90D1B0">
      <w:start w:val="1"/>
      <w:numFmt w:val="lowerLetter"/>
      <w:lvlText w:val="%1."/>
      <w:lvlJc w:val="left"/>
      <w:pPr>
        <w:ind w:left="1286" w:hanging="476"/>
        <w:jc w:val="righ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FCB6609A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57F60654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0AE095E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2736CBF4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D37E1402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D77EBE42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8422AC4E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CE925078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44" w15:restartNumberingAfterBreak="0">
    <w:nsid w:val="0CE6131C"/>
    <w:multiLevelType w:val="hybridMultilevel"/>
    <w:tmpl w:val="7EEA3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D0C4458"/>
    <w:multiLevelType w:val="hybridMultilevel"/>
    <w:tmpl w:val="6136E47C"/>
    <w:lvl w:ilvl="0" w:tplc="EAC4FEE8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D22107A"/>
    <w:multiLevelType w:val="hybridMultilevel"/>
    <w:tmpl w:val="9D2C2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D6C23A2"/>
    <w:multiLevelType w:val="hybridMultilevel"/>
    <w:tmpl w:val="80EE950E"/>
    <w:lvl w:ilvl="0" w:tplc="A73E7B2A">
      <w:start w:val="1"/>
      <w:numFmt w:val="decimal"/>
      <w:lvlText w:val="%1."/>
      <w:lvlJc w:val="left"/>
      <w:pPr>
        <w:ind w:left="83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87" w:hanging="360"/>
      </w:pPr>
    </w:lvl>
    <w:lvl w:ilvl="2" w:tplc="0409001B" w:tentative="1">
      <w:start w:val="1"/>
      <w:numFmt w:val="lowerRoman"/>
      <w:lvlText w:val="%3."/>
      <w:lvlJc w:val="right"/>
      <w:pPr>
        <w:ind w:left="1507" w:hanging="180"/>
      </w:pPr>
    </w:lvl>
    <w:lvl w:ilvl="3" w:tplc="0409000F" w:tentative="1">
      <w:start w:val="1"/>
      <w:numFmt w:val="decimal"/>
      <w:lvlText w:val="%4."/>
      <w:lvlJc w:val="left"/>
      <w:pPr>
        <w:ind w:left="2227" w:hanging="360"/>
      </w:pPr>
    </w:lvl>
    <w:lvl w:ilvl="4" w:tplc="04090019" w:tentative="1">
      <w:start w:val="1"/>
      <w:numFmt w:val="lowerLetter"/>
      <w:lvlText w:val="%5."/>
      <w:lvlJc w:val="left"/>
      <w:pPr>
        <w:ind w:left="2947" w:hanging="360"/>
      </w:pPr>
    </w:lvl>
    <w:lvl w:ilvl="5" w:tplc="0409001B" w:tentative="1">
      <w:start w:val="1"/>
      <w:numFmt w:val="lowerRoman"/>
      <w:lvlText w:val="%6."/>
      <w:lvlJc w:val="right"/>
      <w:pPr>
        <w:ind w:left="3667" w:hanging="180"/>
      </w:pPr>
    </w:lvl>
    <w:lvl w:ilvl="6" w:tplc="0409000F" w:tentative="1">
      <w:start w:val="1"/>
      <w:numFmt w:val="decimal"/>
      <w:lvlText w:val="%7."/>
      <w:lvlJc w:val="left"/>
      <w:pPr>
        <w:ind w:left="4387" w:hanging="360"/>
      </w:pPr>
    </w:lvl>
    <w:lvl w:ilvl="7" w:tplc="04090019" w:tentative="1">
      <w:start w:val="1"/>
      <w:numFmt w:val="lowerLetter"/>
      <w:lvlText w:val="%8."/>
      <w:lvlJc w:val="left"/>
      <w:pPr>
        <w:ind w:left="5107" w:hanging="360"/>
      </w:pPr>
    </w:lvl>
    <w:lvl w:ilvl="8" w:tplc="040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48" w15:restartNumberingAfterBreak="0">
    <w:nsid w:val="0DEE07BC"/>
    <w:multiLevelType w:val="hybridMultilevel"/>
    <w:tmpl w:val="D346A6CC"/>
    <w:lvl w:ilvl="0" w:tplc="68946C96">
      <w:start w:val="1"/>
      <w:numFmt w:val="decimal"/>
      <w:lvlText w:val="%1."/>
      <w:lvlJc w:val="left"/>
      <w:pPr>
        <w:ind w:left="209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87" w:hanging="360"/>
      </w:pPr>
    </w:lvl>
    <w:lvl w:ilvl="2" w:tplc="0409001B" w:tentative="1">
      <w:start w:val="1"/>
      <w:numFmt w:val="lowerRoman"/>
      <w:lvlText w:val="%3."/>
      <w:lvlJc w:val="right"/>
      <w:pPr>
        <w:ind w:left="1507" w:hanging="180"/>
      </w:pPr>
    </w:lvl>
    <w:lvl w:ilvl="3" w:tplc="0409000F" w:tentative="1">
      <w:start w:val="1"/>
      <w:numFmt w:val="decimal"/>
      <w:lvlText w:val="%4."/>
      <w:lvlJc w:val="left"/>
      <w:pPr>
        <w:ind w:left="2227" w:hanging="360"/>
      </w:pPr>
    </w:lvl>
    <w:lvl w:ilvl="4" w:tplc="04090019" w:tentative="1">
      <w:start w:val="1"/>
      <w:numFmt w:val="lowerLetter"/>
      <w:lvlText w:val="%5."/>
      <w:lvlJc w:val="left"/>
      <w:pPr>
        <w:ind w:left="2947" w:hanging="360"/>
      </w:pPr>
    </w:lvl>
    <w:lvl w:ilvl="5" w:tplc="0409001B" w:tentative="1">
      <w:start w:val="1"/>
      <w:numFmt w:val="lowerRoman"/>
      <w:lvlText w:val="%6."/>
      <w:lvlJc w:val="right"/>
      <w:pPr>
        <w:ind w:left="3667" w:hanging="180"/>
      </w:pPr>
    </w:lvl>
    <w:lvl w:ilvl="6" w:tplc="0409000F" w:tentative="1">
      <w:start w:val="1"/>
      <w:numFmt w:val="decimal"/>
      <w:lvlText w:val="%7."/>
      <w:lvlJc w:val="left"/>
      <w:pPr>
        <w:ind w:left="4387" w:hanging="360"/>
      </w:pPr>
    </w:lvl>
    <w:lvl w:ilvl="7" w:tplc="04090019" w:tentative="1">
      <w:start w:val="1"/>
      <w:numFmt w:val="lowerLetter"/>
      <w:lvlText w:val="%8."/>
      <w:lvlJc w:val="left"/>
      <w:pPr>
        <w:ind w:left="5107" w:hanging="360"/>
      </w:pPr>
    </w:lvl>
    <w:lvl w:ilvl="8" w:tplc="040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49" w15:restartNumberingAfterBreak="0">
    <w:nsid w:val="0E3C4BC2"/>
    <w:multiLevelType w:val="hybridMultilevel"/>
    <w:tmpl w:val="1A18886C"/>
    <w:lvl w:ilvl="0" w:tplc="FFFFFFFF">
      <w:start w:val="1"/>
      <w:numFmt w:val="lowerLetter"/>
      <w:lvlText w:val="%1."/>
      <w:lvlJc w:val="left"/>
      <w:pPr>
        <w:ind w:left="1565" w:hanging="476"/>
        <w:jc w:val="right"/>
      </w:pPr>
      <w:rPr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F264B97"/>
    <w:multiLevelType w:val="hybridMultilevel"/>
    <w:tmpl w:val="52089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F3046AB"/>
    <w:multiLevelType w:val="hybridMultilevel"/>
    <w:tmpl w:val="470E360C"/>
    <w:lvl w:ilvl="0" w:tplc="EA5A2238">
      <w:start w:val="1"/>
      <w:numFmt w:val="decimal"/>
      <w:lvlText w:val="%1."/>
      <w:lvlJc w:val="left"/>
      <w:pPr>
        <w:ind w:left="209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87" w:hanging="360"/>
      </w:pPr>
    </w:lvl>
    <w:lvl w:ilvl="2" w:tplc="0409001B" w:tentative="1">
      <w:start w:val="1"/>
      <w:numFmt w:val="lowerRoman"/>
      <w:lvlText w:val="%3."/>
      <w:lvlJc w:val="right"/>
      <w:pPr>
        <w:ind w:left="1507" w:hanging="180"/>
      </w:pPr>
    </w:lvl>
    <w:lvl w:ilvl="3" w:tplc="0409000F" w:tentative="1">
      <w:start w:val="1"/>
      <w:numFmt w:val="decimal"/>
      <w:lvlText w:val="%4."/>
      <w:lvlJc w:val="left"/>
      <w:pPr>
        <w:ind w:left="2227" w:hanging="360"/>
      </w:pPr>
    </w:lvl>
    <w:lvl w:ilvl="4" w:tplc="04090019" w:tentative="1">
      <w:start w:val="1"/>
      <w:numFmt w:val="lowerLetter"/>
      <w:lvlText w:val="%5."/>
      <w:lvlJc w:val="left"/>
      <w:pPr>
        <w:ind w:left="2947" w:hanging="360"/>
      </w:pPr>
    </w:lvl>
    <w:lvl w:ilvl="5" w:tplc="0409001B" w:tentative="1">
      <w:start w:val="1"/>
      <w:numFmt w:val="lowerRoman"/>
      <w:lvlText w:val="%6."/>
      <w:lvlJc w:val="right"/>
      <w:pPr>
        <w:ind w:left="3667" w:hanging="180"/>
      </w:pPr>
    </w:lvl>
    <w:lvl w:ilvl="6" w:tplc="0409000F" w:tentative="1">
      <w:start w:val="1"/>
      <w:numFmt w:val="decimal"/>
      <w:lvlText w:val="%7."/>
      <w:lvlJc w:val="left"/>
      <w:pPr>
        <w:ind w:left="4387" w:hanging="360"/>
      </w:pPr>
    </w:lvl>
    <w:lvl w:ilvl="7" w:tplc="04090019" w:tentative="1">
      <w:start w:val="1"/>
      <w:numFmt w:val="lowerLetter"/>
      <w:lvlText w:val="%8."/>
      <w:lvlJc w:val="left"/>
      <w:pPr>
        <w:ind w:left="5107" w:hanging="360"/>
      </w:pPr>
    </w:lvl>
    <w:lvl w:ilvl="8" w:tplc="040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52" w15:restartNumberingAfterBreak="0">
    <w:nsid w:val="0F696C15"/>
    <w:multiLevelType w:val="hybridMultilevel"/>
    <w:tmpl w:val="FA74BDC2"/>
    <w:lvl w:ilvl="0" w:tplc="58E6C442">
      <w:start w:val="1"/>
      <w:numFmt w:val="decimal"/>
      <w:lvlText w:val="%1."/>
      <w:lvlJc w:val="left"/>
      <w:pPr>
        <w:ind w:left="2082" w:hanging="462"/>
        <w:jc w:val="right"/>
      </w:pPr>
      <w:rPr>
        <w:rFonts w:ascii="Open Sans" w:eastAsiaTheme="minorEastAsia" w:hAnsi="Open Sans" w:cs="Open Sans"/>
        <w:w w:val="100"/>
        <w:sz w:val="20"/>
        <w:szCs w:val="20"/>
      </w:rPr>
    </w:lvl>
    <w:lvl w:ilvl="1" w:tplc="B86A2D60">
      <w:numFmt w:val="bullet"/>
      <w:lvlText w:val=""/>
      <w:lvlJc w:val="left"/>
      <w:pPr>
        <w:ind w:left="2803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2" w:tplc="059A54F2">
      <w:numFmt w:val="bullet"/>
      <w:lvlText w:val="•"/>
      <w:lvlJc w:val="left"/>
      <w:pPr>
        <w:ind w:left="3656" w:hanging="361"/>
      </w:pPr>
      <w:rPr>
        <w:rFonts w:hint="default"/>
      </w:rPr>
    </w:lvl>
    <w:lvl w:ilvl="3" w:tplc="532E65EC">
      <w:numFmt w:val="bullet"/>
      <w:lvlText w:val="•"/>
      <w:lvlJc w:val="left"/>
      <w:pPr>
        <w:ind w:left="4509" w:hanging="361"/>
      </w:pPr>
      <w:rPr>
        <w:rFonts w:hint="default"/>
      </w:rPr>
    </w:lvl>
    <w:lvl w:ilvl="4" w:tplc="9692CCAA">
      <w:numFmt w:val="bullet"/>
      <w:lvlText w:val="•"/>
      <w:lvlJc w:val="left"/>
      <w:pPr>
        <w:ind w:left="5363" w:hanging="361"/>
      </w:pPr>
      <w:rPr>
        <w:rFonts w:hint="default"/>
      </w:rPr>
    </w:lvl>
    <w:lvl w:ilvl="5" w:tplc="223A55FA">
      <w:numFmt w:val="bullet"/>
      <w:lvlText w:val="•"/>
      <w:lvlJc w:val="left"/>
      <w:pPr>
        <w:ind w:left="6216" w:hanging="361"/>
      </w:pPr>
      <w:rPr>
        <w:rFonts w:hint="default"/>
      </w:rPr>
    </w:lvl>
    <w:lvl w:ilvl="6" w:tplc="E57EADEE">
      <w:numFmt w:val="bullet"/>
      <w:lvlText w:val="•"/>
      <w:lvlJc w:val="left"/>
      <w:pPr>
        <w:ind w:left="7069" w:hanging="361"/>
      </w:pPr>
      <w:rPr>
        <w:rFonts w:hint="default"/>
      </w:rPr>
    </w:lvl>
    <w:lvl w:ilvl="7" w:tplc="1BFE3406">
      <w:numFmt w:val="bullet"/>
      <w:lvlText w:val="•"/>
      <w:lvlJc w:val="left"/>
      <w:pPr>
        <w:ind w:left="7923" w:hanging="361"/>
      </w:pPr>
      <w:rPr>
        <w:rFonts w:hint="default"/>
      </w:rPr>
    </w:lvl>
    <w:lvl w:ilvl="8" w:tplc="1BC6ED9C">
      <w:numFmt w:val="bullet"/>
      <w:lvlText w:val="•"/>
      <w:lvlJc w:val="left"/>
      <w:pPr>
        <w:ind w:left="8776" w:hanging="361"/>
      </w:pPr>
      <w:rPr>
        <w:rFonts w:hint="default"/>
      </w:rPr>
    </w:lvl>
  </w:abstractNum>
  <w:abstractNum w:abstractNumId="53" w15:restartNumberingAfterBreak="0">
    <w:nsid w:val="0FB67759"/>
    <w:multiLevelType w:val="hybridMultilevel"/>
    <w:tmpl w:val="AE1E24D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10140C7F"/>
    <w:multiLevelType w:val="hybridMultilevel"/>
    <w:tmpl w:val="25709812"/>
    <w:lvl w:ilvl="0" w:tplc="4F1068BE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3EE291C">
      <w:numFmt w:val="bullet"/>
      <w:lvlText w:val="•"/>
      <w:lvlJc w:val="left"/>
      <w:pPr>
        <w:ind w:left="2556" w:hanging="548"/>
      </w:pPr>
      <w:rPr>
        <w:rFonts w:hint="default"/>
      </w:rPr>
    </w:lvl>
    <w:lvl w:ilvl="2" w:tplc="A106EFD2">
      <w:numFmt w:val="bullet"/>
      <w:lvlText w:val="•"/>
      <w:lvlJc w:val="left"/>
      <w:pPr>
        <w:ind w:left="3512" w:hanging="548"/>
      </w:pPr>
      <w:rPr>
        <w:rFonts w:hint="default"/>
      </w:rPr>
    </w:lvl>
    <w:lvl w:ilvl="3" w:tplc="D7683990">
      <w:numFmt w:val="bullet"/>
      <w:lvlText w:val="•"/>
      <w:lvlJc w:val="left"/>
      <w:pPr>
        <w:ind w:left="4468" w:hanging="548"/>
      </w:pPr>
      <w:rPr>
        <w:rFonts w:hint="default"/>
      </w:rPr>
    </w:lvl>
    <w:lvl w:ilvl="4" w:tplc="9F98F48A">
      <w:numFmt w:val="bullet"/>
      <w:lvlText w:val="•"/>
      <w:lvlJc w:val="left"/>
      <w:pPr>
        <w:ind w:left="5424" w:hanging="548"/>
      </w:pPr>
      <w:rPr>
        <w:rFonts w:hint="default"/>
      </w:rPr>
    </w:lvl>
    <w:lvl w:ilvl="5" w:tplc="002CF372">
      <w:numFmt w:val="bullet"/>
      <w:lvlText w:val="•"/>
      <w:lvlJc w:val="left"/>
      <w:pPr>
        <w:ind w:left="6380" w:hanging="548"/>
      </w:pPr>
      <w:rPr>
        <w:rFonts w:hint="default"/>
      </w:rPr>
    </w:lvl>
    <w:lvl w:ilvl="6" w:tplc="08DA1556">
      <w:numFmt w:val="bullet"/>
      <w:lvlText w:val="•"/>
      <w:lvlJc w:val="left"/>
      <w:pPr>
        <w:ind w:left="7336" w:hanging="548"/>
      </w:pPr>
      <w:rPr>
        <w:rFonts w:hint="default"/>
      </w:rPr>
    </w:lvl>
    <w:lvl w:ilvl="7" w:tplc="EE82B37A">
      <w:numFmt w:val="bullet"/>
      <w:lvlText w:val="•"/>
      <w:lvlJc w:val="left"/>
      <w:pPr>
        <w:ind w:left="8292" w:hanging="548"/>
      </w:pPr>
      <w:rPr>
        <w:rFonts w:hint="default"/>
      </w:rPr>
    </w:lvl>
    <w:lvl w:ilvl="8" w:tplc="DAE890E2">
      <w:numFmt w:val="bullet"/>
      <w:lvlText w:val="•"/>
      <w:lvlJc w:val="left"/>
      <w:pPr>
        <w:ind w:left="9248" w:hanging="548"/>
      </w:pPr>
      <w:rPr>
        <w:rFonts w:hint="default"/>
      </w:rPr>
    </w:lvl>
  </w:abstractNum>
  <w:abstractNum w:abstractNumId="55" w15:restartNumberingAfterBreak="0">
    <w:nsid w:val="105F342D"/>
    <w:multiLevelType w:val="hybridMultilevel"/>
    <w:tmpl w:val="C854FD1C"/>
    <w:lvl w:ilvl="0" w:tplc="FCF8504E">
      <w:start w:val="1"/>
      <w:numFmt w:val="lowerLetter"/>
      <w:lvlText w:val="%1."/>
      <w:lvlJc w:val="left"/>
      <w:pPr>
        <w:ind w:left="1016" w:hanging="476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1E003496">
      <w:numFmt w:val="bullet"/>
      <w:lvlText w:val=""/>
      <w:lvlJc w:val="left"/>
      <w:pPr>
        <w:ind w:left="2210" w:hanging="460"/>
      </w:pPr>
      <w:rPr>
        <w:rFonts w:hint="default"/>
        <w:w w:val="100"/>
      </w:rPr>
    </w:lvl>
    <w:lvl w:ilvl="2" w:tplc="C44AC5AE">
      <w:numFmt w:val="bullet"/>
      <w:lvlText w:val="•"/>
      <w:lvlJc w:val="left"/>
      <w:pPr>
        <w:ind w:left="2691" w:hanging="460"/>
      </w:pPr>
      <w:rPr>
        <w:rFonts w:hint="default"/>
      </w:rPr>
    </w:lvl>
    <w:lvl w:ilvl="3" w:tplc="564AB308">
      <w:numFmt w:val="bullet"/>
      <w:lvlText w:val="•"/>
      <w:lvlJc w:val="left"/>
      <w:pPr>
        <w:ind w:left="3681" w:hanging="460"/>
      </w:pPr>
      <w:rPr>
        <w:rFonts w:hint="default"/>
      </w:rPr>
    </w:lvl>
    <w:lvl w:ilvl="4" w:tplc="DAD0D76A">
      <w:numFmt w:val="bullet"/>
      <w:lvlText w:val="•"/>
      <w:lvlJc w:val="left"/>
      <w:pPr>
        <w:ind w:left="4671" w:hanging="460"/>
      </w:pPr>
      <w:rPr>
        <w:rFonts w:hint="default"/>
      </w:rPr>
    </w:lvl>
    <w:lvl w:ilvl="5" w:tplc="940405B0">
      <w:numFmt w:val="bullet"/>
      <w:lvlText w:val="•"/>
      <w:lvlJc w:val="left"/>
      <w:pPr>
        <w:ind w:left="5661" w:hanging="460"/>
      </w:pPr>
      <w:rPr>
        <w:rFonts w:hint="default"/>
      </w:rPr>
    </w:lvl>
    <w:lvl w:ilvl="6" w:tplc="7B40A9CE">
      <w:numFmt w:val="bullet"/>
      <w:lvlText w:val="•"/>
      <w:lvlJc w:val="left"/>
      <w:pPr>
        <w:ind w:left="6651" w:hanging="460"/>
      </w:pPr>
      <w:rPr>
        <w:rFonts w:hint="default"/>
      </w:rPr>
    </w:lvl>
    <w:lvl w:ilvl="7" w:tplc="F206727C">
      <w:numFmt w:val="bullet"/>
      <w:lvlText w:val="•"/>
      <w:lvlJc w:val="left"/>
      <w:pPr>
        <w:ind w:left="7641" w:hanging="460"/>
      </w:pPr>
      <w:rPr>
        <w:rFonts w:hint="default"/>
      </w:rPr>
    </w:lvl>
    <w:lvl w:ilvl="8" w:tplc="A0E87C84">
      <w:numFmt w:val="bullet"/>
      <w:lvlText w:val="•"/>
      <w:lvlJc w:val="left"/>
      <w:pPr>
        <w:ind w:left="8631" w:hanging="460"/>
      </w:pPr>
      <w:rPr>
        <w:rFonts w:hint="default"/>
      </w:rPr>
    </w:lvl>
  </w:abstractNum>
  <w:abstractNum w:abstractNumId="56" w15:restartNumberingAfterBreak="0">
    <w:nsid w:val="10676A9C"/>
    <w:multiLevelType w:val="hybridMultilevel"/>
    <w:tmpl w:val="C1DA4162"/>
    <w:lvl w:ilvl="0" w:tplc="570CC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AE4B5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865852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08656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2885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B256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B367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DC37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41EDB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0C50D4C"/>
    <w:multiLevelType w:val="hybridMultilevel"/>
    <w:tmpl w:val="92D0CFE8"/>
    <w:lvl w:ilvl="0" w:tplc="A3382EBE">
      <w:numFmt w:val="bullet"/>
      <w:lvlText w:val=""/>
      <w:lvlJc w:val="left"/>
      <w:pPr>
        <w:ind w:left="808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7C64CB8"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8ED61200">
      <w:numFmt w:val="bullet"/>
      <w:lvlText w:val="•"/>
      <w:lvlJc w:val="left"/>
      <w:pPr>
        <w:ind w:left="2058" w:hanging="360"/>
      </w:pPr>
      <w:rPr>
        <w:rFonts w:hint="default"/>
      </w:rPr>
    </w:lvl>
    <w:lvl w:ilvl="3" w:tplc="D5663788"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DC14686C">
      <w:numFmt w:val="bullet"/>
      <w:lvlText w:val="•"/>
      <w:lvlJc w:val="left"/>
      <w:pPr>
        <w:ind w:left="3316" w:hanging="360"/>
      </w:pPr>
      <w:rPr>
        <w:rFonts w:hint="default"/>
      </w:rPr>
    </w:lvl>
    <w:lvl w:ilvl="5" w:tplc="4F340E0C"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23C45A88">
      <w:numFmt w:val="bullet"/>
      <w:lvlText w:val="•"/>
      <w:lvlJc w:val="left"/>
      <w:pPr>
        <w:ind w:left="4574" w:hanging="360"/>
      </w:pPr>
      <w:rPr>
        <w:rFonts w:hint="default"/>
      </w:rPr>
    </w:lvl>
    <w:lvl w:ilvl="7" w:tplc="AB824314">
      <w:numFmt w:val="bullet"/>
      <w:lvlText w:val="•"/>
      <w:lvlJc w:val="left"/>
      <w:pPr>
        <w:ind w:left="5203" w:hanging="360"/>
      </w:pPr>
      <w:rPr>
        <w:rFonts w:hint="default"/>
      </w:rPr>
    </w:lvl>
    <w:lvl w:ilvl="8" w:tplc="AAC274D2">
      <w:numFmt w:val="bullet"/>
      <w:lvlText w:val="•"/>
      <w:lvlJc w:val="left"/>
      <w:pPr>
        <w:ind w:left="5832" w:hanging="360"/>
      </w:pPr>
      <w:rPr>
        <w:rFonts w:hint="default"/>
      </w:rPr>
    </w:lvl>
  </w:abstractNum>
  <w:abstractNum w:abstractNumId="58" w15:restartNumberingAfterBreak="0">
    <w:nsid w:val="10D85F6B"/>
    <w:multiLevelType w:val="hybridMultilevel"/>
    <w:tmpl w:val="1BBED290"/>
    <w:lvl w:ilvl="0" w:tplc="05EEDB94">
      <w:start w:val="1"/>
      <w:numFmt w:val="lowerLetter"/>
      <w:lvlText w:val="%1."/>
      <w:lvlJc w:val="left"/>
      <w:pPr>
        <w:ind w:left="1580" w:hanging="491"/>
        <w:jc w:val="right"/>
      </w:pPr>
      <w:rPr>
        <w:rFonts w:hint="default"/>
        <w:w w:val="100"/>
      </w:rPr>
    </w:lvl>
    <w:lvl w:ilvl="1" w:tplc="8438FB04">
      <w:start w:val="1"/>
      <w:numFmt w:val="decimal"/>
      <w:lvlText w:val="%2."/>
      <w:lvlJc w:val="left"/>
      <w:pPr>
        <w:ind w:left="565" w:hanging="475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2" w:tplc="B9300866">
      <w:numFmt w:val="bullet"/>
      <w:lvlText w:val="•"/>
      <w:lvlJc w:val="left"/>
      <w:pPr>
        <w:ind w:left="2760" w:hanging="475"/>
      </w:pPr>
      <w:rPr>
        <w:rFonts w:hint="default"/>
      </w:rPr>
    </w:lvl>
    <w:lvl w:ilvl="3" w:tplc="B2CA7792">
      <w:numFmt w:val="bullet"/>
      <w:lvlText w:val="•"/>
      <w:lvlJc w:val="left"/>
      <w:pPr>
        <w:ind w:left="3810" w:hanging="475"/>
      </w:pPr>
      <w:rPr>
        <w:rFonts w:hint="default"/>
      </w:rPr>
    </w:lvl>
    <w:lvl w:ilvl="4" w:tplc="B4606616">
      <w:numFmt w:val="bullet"/>
      <w:lvlText w:val="•"/>
      <w:lvlJc w:val="left"/>
      <w:pPr>
        <w:ind w:left="4860" w:hanging="475"/>
      </w:pPr>
      <w:rPr>
        <w:rFonts w:hint="default"/>
      </w:rPr>
    </w:lvl>
    <w:lvl w:ilvl="5" w:tplc="ECC62348">
      <w:numFmt w:val="bullet"/>
      <w:lvlText w:val="•"/>
      <w:lvlJc w:val="left"/>
      <w:pPr>
        <w:ind w:left="5910" w:hanging="475"/>
      </w:pPr>
      <w:rPr>
        <w:rFonts w:hint="default"/>
      </w:rPr>
    </w:lvl>
    <w:lvl w:ilvl="6" w:tplc="DE36731E">
      <w:numFmt w:val="bullet"/>
      <w:lvlText w:val="•"/>
      <w:lvlJc w:val="left"/>
      <w:pPr>
        <w:ind w:left="6960" w:hanging="475"/>
      </w:pPr>
      <w:rPr>
        <w:rFonts w:hint="default"/>
      </w:rPr>
    </w:lvl>
    <w:lvl w:ilvl="7" w:tplc="C3AC1288">
      <w:numFmt w:val="bullet"/>
      <w:lvlText w:val="•"/>
      <w:lvlJc w:val="left"/>
      <w:pPr>
        <w:ind w:left="8010" w:hanging="475"/>
      </w:pPr>
      <w:rPr>
        <w:rFonts w:hint="default"/>
      </w:rPr>
    </w:lvl>
    <w:lvl w:ilvl="8" w:tplc="41689CBC">
      <w:numFmt w:val="bullet"/>
      <w:lvlText w:val="•"/>
      <w:lvlJc w:val="left"/>
      <w:pPr>
        <w:ind w:left="9060" w:hanging="475"/>
      </w:pPr>
      <w:rPr>
        <w:rFonts w:hint="default"/>
      </w:rPr>
    </w:lvl>
  </w:abstractNum>
  <w:abstractNum w:abstractNumId="59" w15:restartNumberingAfterBreak="0">
    <w:nsid w:val="112E3440"/>
    <w:multiLevelType w:val="hybridMultilevel"/>
    <w:tmpl w:val="049C4AA4"/>
    <w:lvl w:ilvl="0" w:tplc="E76E09A8">
      <w:start w:val="1"/>
      <w:numFmt w:val="lowerLetter"/>
      <w:lvlText w:val="%1."/>
      <w:lvlJc w:val="left"/>
      <w:pPr>
        <w:ind w:left="2286" w:hanging="476"/>
      </w:pPr>
      <w:rPr>
        <w:rFonts w:ascii="Arial" w:eastAsia="Arial" w:hAnsi="Arial" w:cs="Arial" w:hint="default"/>
        <w:b/>
        <w:bCs/>
        <w:spacing w:val="-3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1F65114"/>
    <w:multiLevelType w:val="hybridMultilevel"/>
    <w:tmpl w:val="2BC8EDC0"/>
    <w:lvl w:ilvl="0" w:tplc="1E7A773E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12416AE9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2D9365A"/>
    <w:multiLevelType w:val="hybridMultilevel"/>
    <w:tmpl w:val="759C6BFA"/>
    <w:lvl w:ilvl="0" w:tplc="B332022E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4484E6B"/>
    <w:multiLevelType w:val="hybridMultilevel"/>
    <w:tmpl w:val="4FDC2AC8"/>
    <w:lvl w:ilvl="0" w:tplc="F8E4F93C">
      <w:start w:val="9"/>
      <w:numFmt w:val="decimal"/>
      <w:lvlText w:val="%1."/>
      <w:lvlJc w:val="left"/>
      <w:pPr>
        <w:ind w:left="1814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4524CA8"/>
    <w:multiLevelType w:val="hybridMultilevel"/>
    <w:tmpl w:val="D7D6DA50"/>
    <w:lvl w:ilvl="0" w:tplc="EABCAC5A">
      <w:start w:val="1"/>
      <w:numFmt w:val="decimal"/>
      <w:lvlText w:val="%1."/>
      <w:lvlJc w:val="left"/>
      <w:pPr>
        <w:ind w:left="2353" w:hanging="463"/>
      </w:pPr>
      <w:rPr>
        <w:rFonts w:ascii="Open Sans" w:eastAsiaTheme="minorEastAsia" w:hAnsi="Open Sans" w:cs="Open Sans"/>
        <w:spacing w:val="-2"/>
        <w:w w:val="100"/>
        <w:sz w:val="20"/>
        <w:szCs w:val="20"/>
      </w:rPr>
    </w:lvl>
    <w:lvl w:ilvl="1" w:tplc="34528A8C">
      <w:numFmt w:val="bullet"/>
      <w:lvlText w:val="•"/>
      <w:lvlJc w:val="left"/>
      <w:pPr>
        <w:ind w:left="3188" w:hanging="463"/>
      </w:pPr>
      <w:rPr>
        <w:rFonts w:hint="default"/>
      </w:rPr>
    </w:lvl>
    <w:lvl w:ilvl="2" w:tplc="A1942D28">
      <w:numFmt w:val="bullet"/>
      <w:lvlText w:val="•"/>
      <w:lvlJc w:val="left"/>
      <w:pPr>
        <w:ind w:left="4030" w:hanging="463"/>
      </w:pPr>
      <w:rPr>
        <w:rFonts w:hint="default"/>
      </w:rPr>
    </w:lvl>
    <w:lvl w:ilvl="3" w:tplc="C3C61338">
      <w:numFmt w:val="bullet"/>
      <w:lvlText w:val="•"/>
      <w:lvlJc w:val="left"/>
      <w:pPr>
        <w:ind w:left="4872" w:hanging="463"/>
      </w:pPr>
      <w:rPr>
        <w:rFonts w:hint="default"/>
      </w:rPr>
    </w:lvl>
    <w:lvl w:ilvl="4" w:tplc="B61AA5F8">
      <w:numFmt w:val="bullet"/>
      <w:lvlText w:val="•"/>
      <w:lvlJc w:val="left"/>
      <w:pPr>
        <w:ind w:left="5714" w:hanging="463"/>
      </w:pPr>
      <w:rPr>
        <w:rFonts w:hint="default"/>
      </w:rPr>
    </w:lvl>
    <w:lvl w:ilvl="5" w:tplc="9B407918">
      <w:numFmt w:val="bullet"/>
      <w:lvlText w:val="•"/>
      <w:lvlJc w:val="left"/>
      <w:pPr>
        <w:ind w:left="6556" w:hanging="463"/>
      </w:pPr>
      <w:rPr>
        <w:rFonts w:hint="default"/>
      </w:rPr>
    </w:lvl>
    <w:lvl w:ilvl="6" w:tplc="EF4E3D54">
      <w:numFmt w:val="bullet"/>
      <w:lvlText w:val="•"/>
      <w:lvlJc w:val="left"/>
      <w:pPr>
        <w:ind w:left="7398" w:hanging="463"/>
      </w:pPr>
      <w:rPr>
        <w:rFonts w:hint="default"/>
      </w:rPr>
    </w:lvl>
    <w:lvl w:ilvl="7" w:tplc="0942626E">
      <w:numFmt w:val="bullet"/>
      <w:lvlText w:val="•"/>
      <w:lvlJc w:val="left"/>
      <w:pPr>
        <w:ind w:left="8240" w:hanging="463"/>
      </w:pPr>
      <w:rPr>
        <w:rFonts w:hint="default"/>
      </w:rPr>
    </w:lvl>
    <w:lvl w:ilvl="8" w:tplc="699C11C8">
      <w:numFmt w:val="bullet"/>
      <w:lvlText w:val="•"/>
      <w:lvlJc w:val="left"/>
      <w:pPr>
        <w:ind w:left="9082" w:hanging="463"/>
      </w:pPr>
      <w:rPr>
        <w:rFonts w:hint="default"/>
      </w:rPr>
    </w:lvl>
  </w:abstractNum>
  <w:abstractNum w:abstractNumId="65" w15:restartNumberingAfterBreak="0">
    <w:nsid w:val="15284759"/>
    <w:multiLevelType w:val="hybridMultilevel"/>
    <w:tmpl w:val="C07AA3D4"/>
    <w:lvl w:ilvl="0" w:tplc="9F18FAB2">
      <w:numFmt w:val="bullet"/>
      <w:lvlText w:val=""/>
      <w:lvlJc w:val="left"/>
      <w:pPr>
        <w:ind w:left="156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8C4972A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8CAAFD84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7520ED2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83C832A4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335A8544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EBD6F982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73002D94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EB3E40F2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66" w15:restartNumberingAfterBreak="0">
    <w:nsid w:val="15470472"/>
    <w:multiLevelType w:val="hybridMultilevel"/>
    <w:tmpl w:val="16260F3C"/>
    <w:lvl w:ilvl="0" w:tplc="FB1E4896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9" w:hanging="360"/>
      </w:pPr>
    </w:lvl>
    <w:lvl w:ilvl="2" w:tplc="0409001B" w:tentative="1">
      <w:start w:val="1"/>
      <w:numFmt w:val="lowerRoman"/>
      <w:lvlText w:val="%3."/>
      <w:lvlJc w:val="right"/>
      <w:pPr>
        <w:ind w:left="1939" w:hanging="180"/>
      </w:pPr>
    </w:lvl>
    <w:lvl w:ilvl="3" w:tplc="0409000F" w:tentative="1">
      <w:start w:val="1"/>
      <w:numFmt w:val="decimal"/>
      <w:lvlText w:val="%4."/>
      <w:lvlJc w:val="left"/>
      <w:pPr>
        <w:ind w:left="2659" w:hanging="360"/>
      </w:pPr>
    </w:lvl>
    <w:lvl w:ilvl="4" w:tplc="04090019" w:tentative="1">
      <w:start w:val="1"/>
      <w:numFmt w:val="lowerLetter"/>
      <w:lvlText w:val="%5."/>
      <w:lvlJc w:val="left"/>
      <w:pPr>
        <w:ind w:left="3379" w:hanging="360"/>
      </w:pPr>
    </w:lvl>
    <w:lvl w:ilvl="5" w:tplc="0409001B" w:tentative="1">
      <w:start w:val="1"/>
      <w:numFmt w:val="lowerRoman"/>
      <w:lvlText w:val="%6."/>
      <w:lvlJc w:val="right"/>
      <w:pPr>
        <w:ind w:left="4099" w:hanging="180"/>
      </w:pPr>
    </w:lvl>
    <w:lvl w:ilvl="6" w:tplc="0409000F" w:tentative="1">
      <w:start w:val="1"/>
      <w:numFmt w:val="decimal"/>
      <w:lvlText w:val="%7."/>
      <w:lvlJc w:val="left"/>
      <w:pPr>
        <w:ind w:left="4819" w:hanging="360"/>
      </w:pPr>
    </w:lvl>
    <w:lvl w:ilvl="7" w:tplc="04090019" w:tentative="1">
      <w:start w:val="1"/>
      <w:numFmt w:val="lowerLetter"/>
      <w:lvlText w:val="%8."/>
      <w:lvlJc w:val="left"/>
      <w:pPr>
        <w:ind w:left="5539" w:hanging="360"/>
      </w:pPr>
    </w:lvl>
    <w:lvl w:ilvl="8" w:tplc="04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67" w15:restartNumberingAfterBreak="0">
    <w:nsid w:val="15F33BB7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695186E"/>
    <w:multiLevelType w:val="hybridMultilevel"/>
    <w:tmpl w:val="21BA5046"/>
    <w:lvl w:ilvl="0" w:tplc="259E7F5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7A248FE"/>
    <w:multiLevelType w:val="hybridMultilevel"/>
    <w:tmpl w:val="E4B8240A"/>
    <w:lvl w:ilvl="0" w:tplc="FCD2C4B2">
      <w:start w:val="1"/>
      <w:numFmt w:val="lowerLetter"/>
      <w:lvlText w:val="%1."/>
      <w:lvlJc w:val="left"/>
      <w:pPr>
        <w:ind w:left="2285" w:hanging="476"/>
        <w:jc w:val="right"/>
      </w:pPr>
      <w:rPr>
        <w:rFonts w:ascii="Arial" w:eastAsia="Arial" w:hAnsi="Arial" w:cs="Arial" w:hint="default"/>
        <w:b/>
        <w:bCs/>
        <w:spacing w:val="-6"/>
        <w:w w:val="100"/>
        <w:sz w:val="20"/>
        <w:szCs w:val="20"/>
      </w:rPr>
    </w:lvl>
    <w:lvl w:ilvl="1" w:tplc="610A4122">
      <w:numFmt w:val="bullet"/>
      <w:lvlText w:val="•"/>
      <w:lvlJc w:val="left"/>
      <w:pPr>
        <w:ind w:left="3168" w:hanging="476"/>
      </w:pPr>
      <w:rPr>
        <w:rFonts w:hint="default"/>
      </w:rPr>
    </w:lvl>
    <w:lvl w:ilvl="2" w:tplc="035EA372">
      <w:numFmt w:val="bullet"/>
      <w:lvlText w:val="•"/>
      <w:lvlJc w:val="left"/>
      <w:pPr>
        <w:ind w:left="4056" w:hanging="476"/>
      </w:pPr>
      <w:rPr>
        <w:rFonts w:hint="default"/>
      </w:rPr>
    </w:lvl>
    <w:lvl w:ilvl="3" w:tplc="DA82306A">
      <w:numFmt w:val="bullet"/>
      <w:lvlText w:val="•"/>
      <w:lvlJc w:val="left"/>
      <w:pPr>
        <w:ind w:left="4944" w:hanging="476"/>
      </w:pPr>
      <w:rPr>
        <w:rFonts w:hint="default"/>
      </w:rPr>
    </w:lvl>
    <w:lvl w:ilvl="4" w:tplc="DBB685CC">
      <w:numFmt w:val="bullet"/>
      <w:lvlText w:val="•"/>
      <w:lvlJc w:val="left"/>
      <w:pPr>
        <w:ind w:left="5832" w:hanging="476"/>
      </w:pPr>
      <w:rPr>
        <w:rFonts w:hint="default"/>
      </w:rPr>
    </w:lvl>
    <w:lvl w:ilvl="5" w:tplc="74BE249E">
      <w:numFmt w:val="bullet"/>
      <w:lvlText w:val="•"/>
      <w:lvlJc w:val="left"/>
      <w:pPr>
        <w:ind w:left="6720" w:hanging="476"/>
      </w:pPr>
      <w:rPr>
        <w:rFonts w:hint="default"/>
      </w:rPr>
    </w:lvl>
    <w:lvl w:ilvl="6" w:tplc="1F46422A">
      <w:numFmt w:val="bullet"/>
      <w:lvlText w:val="•"/>
      <w:lvlJc w:val="left"/>
      <w:pPr>
        <w:ind w:left="7608" w:hanging="476"/>
      </w:pPr>
      <w:rPr>
        <w:rFonts w:hint="default"/>
      </w:rPr>
    </w:lvl>
    <w:lvl w:ilvl="7" w:tplc="D138E32A">
      <w:numFmt w:val="bullet"/>
      <w:lvlText w:val="•"/>
      <w:lvlJc w:val="left"/>
      <w:pPr>
        <w:ind w:left="8496" w:hanging="476"/>
      </w:pPr>
      <w:rPr>
        <w:rFonts w:hint="default"/>
      </w:rPr>
    </w:lvl>
    <w:lvl w:ilvl="8" w:tplc="87204D42">
      <w:numFmt w:val="bullet"/>
      <w:lvlText w:val="•"/>
      <w:lvlJc w:val="left"/>
      <w:pPr>
        <w:ind w:left="9384" w:hanging="476"/>
      </w:pPr>
      <w:rPr>
        <w:rFonts w:hint="default"/>
      </w:rPr>
    </w:lvl>
  </w:abstractNum>
  <w:abstractNum w:abstractNumId="70" w15:restartNumberingAfterBreak="0">
    <w:nsid w:val="18617781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86D3A99"/>
    <w:multiLevelType w:val="hybridMultilevel"/>
    <w:tmpl w:val="8552098C"/>
    <w:lvl w:ilvl="0" w:tplc="7AE40FAC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7CE4D82E">
      <w:numFmt w:val="bullet"/>
      <w:lvlText w:val="•"/>
      <w:lvlJc w:val="left"/>
      <w:pPr>
        <w:ind w:left="2556" w:hanging="548"/>
      </w:pPr>
      <w:rPr>
        <w:rFonts w:hint="default"/>
      </w:rPr>
    </w:lvl>
    <w:lvl w:ilvl="2" w:tplc="F8DA4460">
      <w:numFmt w:val="bullet"/>
      <w:lvlText w:val="•"/>
      <w:lvlJc w:val="left"/>
      <w:pPr>
        <w:ind w:left="3512" w:hanging="548"/>
      </w:pPr>
      <w:rPr>
        <w:rFonts w:hint="default"/>
      </w:rPr>
    </w:lvl>
    <w:lvl w:ilvl="3" w:tplc="95CE7BBC">
      <w:numFmt w:val="bullet"/>
      <w:lvlText w:val="•"/>
      <w:lvlJc w:val="left"/>
      <w:pPr>
        <w:ind w:left="4468" w:hanging="548"/>
      </w:pPr>
      <w:rPr>
        <w:rFonts w:hint="default"/>
      </w:rPr>
    </w:lvl>
    <w:lvl w:ilvl="4" w:tplc="3CB2D2F2">
      <w:numFmt w:val="bullet"/>
      <w:lvlText w:val="•"/>
      <w:lvlJc w:val="left"/>
      <w:pPr>
        <w:ind w:left="5424" w:hanging="548"/>
      </w:pPr>
      <w:rPr>
        <w:rFonts w:hint="default"/>
      </w:rPr>
    </w:lvl>
    <w:lvl w:ilvl="5" w:tplc="2A44EA44">
      <w:numFmt w:val="bullet"/>
      <w:lvlText w:val="•"/>
      <w:lvlJc w:val="left"/>
      <w:pPr>
        <w:ind w:left="6380" w:hanging="548"/>
      </w:pPr>
      <w:rPr>
        <w:rFonts w:hint="default"/>
      </w:rPr>
    </w:lvl>
    <w:lvl w:ilvl="6" w:tplc="BA64140A">
      <w:numFmt w:val="bullet"/>
      <w:lvlText w:val="•"/>
      <w:lvlJc w:val="left"/>
      <w:pPr>
        <w:ind w:left="7336" w:hanging="548"/>
      </w:pPr>
      <w:rPr>
        <w:rFonts w:hint="default"/>
      </w:rPr>
    </w:lvl>
    <w:lvl w:ilvl="7" w:tplc="3384A554">
      <w:numFmt w:val="bullet"/>
      <w:lvlText w:val="•"/>
      <w:lvlJc w:val="left"/>
      <w:pPr>
        <w:ind w:left="8292" w:hanging="548"/>
      </w:pPr>
      <w:rPr>
        <w:rFonts w:hint="default"/>
      </w:rPr>
    </w:lvl>
    <w:lvl w:ilvl="8" w:tplc="0E343A8A">
      <w:numFmt w:val="bullet"/>
      <w:lvlText w:val="•"/>
      <w:lvlJc w:val="left"/>
      <w:pPr>
        <w:ind w:left="9248" w:hanging="548"/>
      </w:pPr>
      <w:rPr>
        <w:rFonts w:hint="default"/>
      </w:rPr>
    </w:lvl>
  </w:abstractNum>
  <w:abstractNum w:abstractNumId="72" w15:restartNumberingAfterBreak="0">
    <w:nsid w:val="18B45F78"/>
    <w:multiLevelType w:val="hybridMultilevel"/>
    <w:tmpl w:val="BC688EC6"/>
    <w:lvl w:ilvl="0" w:tplc="57D62172">
      <w:start w:val="1"/>
      <w:numFmt w:val="lowerLetter"/>
      <w:lvlText w:val="%1."/>
      <w:lvlJc w:val="left"/>
      <w:pPr>
        <w:ind w:left="15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73" w15:restartNumberingAfterBreak="0">
    <w:nsid w:val="191D300E"/>
    <w:multiLevelType w:val="hybridMultilevel"/>
    <w:tmpl w:val="C1AC6C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938409E"/>
    <w:multiLevelType w:val="hybridMultilevel"/>
    <w:tmpl w:val="4CF82D90"/>
    <w:lvl w:ilvl="0" w:tplc="62A6EA02">
      <w:numFmt w:val="bullet"/>
      <w:lvlText w:val=""/>
      <w:lvlJc w:val="left"/>
      <w:pPr>
        <w:ind w:left="2400" w:hanging="35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D3A69B8">
      <w:numFmt w:val="bullet"/>
      <w:lvlText w:val="•"/>
      <w:lvlJc w:val="left"/>
      <w:pPr>
        <w:ind w:left="3276" w:hanging="359"/>
      </w:pPr>
      <w:rPr>
        <w:rFonts w:hint="default"/>
      </w:rPr>
    </w:lvl>
    <w:lvl w:ilvl="2" w:tplc="28826748">
      <w:numFmt w:val="bullet"/>
      <w:lvlText w:val="•"/>
      <w:lvlJc w:val="left"/>
      <w:pPr>
        <w:ind w:left="4152" w:hanging="359"/>
      </w:pPr>
      <w:rPr>
        <w:rFonts w:hint="default"/>
      </w:rPr>
    </w:lvl>
    <w:lvl w:ilvl="3" w:tplc="9302398C">
      <w:numFmt w:val="bullet"/>
      <w:lvlText w:val="•"/>
      <w:lvlJc w:val="left"/>
      <w:pPr>
        <w:ind w:left="5028" w:hanging="359"/>
      </w:pPr>
      <w:rPr>
        <w:rFonts w:hint="default"/>
      </w:rPr>
    </w:lvl>
    <w:lvl w:ilvl="4" w:tplc="1C124B72">
      <w:numFmt w:val="bullet"/>
      <w:lvlText w:val="•"/>
      <w:lvlJc w:val="left"/>
      <w:pPr>
        <w:ind w:left="5904" w:hanging="359"/>
      </w:pPr>
      <w:rPr>
        <w:rFonts w:hint="default"/>
      </w:rPr>
    </w:lvl>
    <w:lvl w:ilvl="5" w:tplc="BB56445E">
      <w:numFmt w:val="bullet"/>
      <w:lvlText w:val="•"/>
      <w:lvlJc w:val="left"/>
      <w:pPr>
        <w:ind w:left="6780" w:hanging="359"/>
      </w:pPr>
      <w:rPr>
        <w:rFonts w:hint="default"/>
      </w:rPr>
    </w:lvl>
    <w:lvl w:ilvl="6" w:tplc="3B28BDC4">
      <w:numFmt w:val="bullet"/>
      <w:lvlText w:val="•"/>
      <w:lvlJc w:val="left"/>
      <w:pPr>
        <w:ind w:left="7656" w:hanging="359"/>
      </w:pPr>
      <w:rPr>
        <w:rFonts w:hint="default"/>
      </w:rPr>
    </w:lvl>
    <w:lvl w:ilvl="7" w:tplc="8C92419C">
      <w:numFmt w:val="bullet"/>
      <w:lvlText w:val="•"/>
      <w:lvlJc w:val="left"/>
      <w:pPr>
        <w:ind w:left="8532" w:hanging="359"/>
      </w:pPr>
      <w:rPr>
        <w:rFonts w:hint="default"/>
      </w:rPr>
    </w:lvl>
    <w:lvl w:ilvl="8" w:tplc="60006A2C">
      <w:numFmt w:val="bullet"/>
      <w:lvlText w:val="•"/>
      <w:lvlJc w:val="left"/>
      <w:pPr>
        <w:ind w:left="9408" w:hanging="359"/>
      </w:pPr>
      <w:rPr>
        <w:rFonts w:hint="default"/>
      </w:rPr>
    </w:lvl>
  </w:abstractNum>
  <w:abstractNum w:abstractNumId="75" w15:restartNumberingAfterBreak="0">
    <w:nsid w:val="1977193F"/>
    <w:multiLevelType w:val="hybridMultilevel"/>
    <w:tmpl w:val="56603428"/>
    <w:lvl w:ilvl="0" w:tplc="2C32DE6A">
      <w:numFmt w:val="bullet"/>
      <w:lvlText w:val=""/>
      <w:lvlJc w:val="left"/>
      <w:pPr>
        <w:ind w:left="718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1952A786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3BC6673C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02584DE0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E7D456A8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FA52E802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2C82FD30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AC608220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720CB9F6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76" w15:restartNumberingAfterBreak="0">
    <w:nsid w:val="19A5091D"/>
    <w:multiLevelType w:val="hybridMultilevel"/>
    <w:tmpl w:val="FD4CF48A"/>
    <w:lvl w:ilvl="0" w:tplc="DA52FFBC">
      <w:start w:val="1"/>
      <w:numFmt w:val="decimal"/>
      <w:lvlText w:val="%1."/>
      <w:lvlJc w:val="left"/>
      <w:pPr>
        <w:ind w:left="1260" w:hanging="360"/>
      </w:pPr>
      <w:rPr>
        <w:rFonts w:ascii="Open Sans" w:eastAsiaTheme="minorEastAsia" w:hAnsi="Open Sans" w:cs="Open Sans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 w15:restartNumberingAfterBreak="0">
    <w:nsid w:val="1A4B6918"/>
    <w:multiLevelType w:val="hybridMultilevel"/>
    <w:tmpl w:val="F7B8E6AC"/>
    <w:lvl w:ilvl="0" w:tplc="57D62172">
      <w:start w:val="1"/>
      <w:numFmt w:val="lowerLetter"/>
      <w:lvlText w:val="%1."/>
      <w:lvlJc w:val="left"/>
      <w:pPr>
        <w:ind w:left="3347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222" w:hanging="360"/>
      </w:pPr>
    </w:lvl>
    <w:lvl w:ilvl="2" w:tplc="0409001B" w:tentative="1">
      <w:start w:val="1"/>
      <w:numFmt w:val="lowerRoman"/>
      <w:lvlText w:val="%3."/>
      <w:lvlJc w:val="right"/>
      <w:pPr>
        <w:ind w:left="3942" w:hanging="180"/>
      </w:pPr>
    </w:lvl>
    <w:lvl w:ilvl="3" w:tplc="0409000F" w:tentative="1">
      <w:start w:val="1"/>
      <w:numFmt w:val="decimal"/>
      <w:lvlText w:val="%4."/>
      <w:lvlJc w:val="left"/>
      <w:pPr>
        <w:ind w:left="4662" w:hanging="360"/>
      </w:pPr>
    </w:lvl>
    <w:lvl w:ilvl="4" w:tplc="04090019" w:tentative="1">
      <w:start w:val="1"/>
      <w:numFmt w:val="lowerLetter"/>
      <w:lvlText w:val="%5."/>
      <w:lvlJc w:val="left"/>
      <w:pPr>
        <w:ind w:left="5382" w:hanging="360"/>
      </w:pPr>
    </w:lvl>
    <w:lvl w:ilvl="5" w:tplc="0409001B" w:tentative="1">
      <w:start w:val="1"/>
      <w:numFmt w:val="lowerRoman"/>
      <w:lvlText w:val="%6."/>
      <w:lvlJc w:val="right"/>
      <w:pPr>
        <w:ind w:left="6102" w:hanging="180"/>
      </w:pPr>
    </w:lvl>
    <w:lvl w:ilvl="6" w:tplc="0409000F" w:tentative="1">
      <w:start w:val="1"/>
      <w:numFmt w:val="decimal"/>
      <w:lvlText w:val="%7."/>
      <w:lvlJc w:val="left"/>
      <w:pPr>
        <w:ind w:left="6822" w:hanging="360"/>
      </w:pPr>
    </w:lvl>
    <w:lvl w:ilvl="7" w:tplc="04090019" w:tentative="1">
      <w:start w:val="1"/>
      <w:numFmt w:val="lowerLetter"/>
      <w:lvlText w:val="%8."/>
      <w:lvlJc w:val="left"/>
      <w:pPr>
        <w:ind w:left="7542" w:hanging="360"/>
      </w:pPr>
    </w:lvl>
    <w:lvl w:ilvl="8" w:tplc="0409001B" w:tentative="1">
      <w:start w:val="1"/>
      <w:numFmt w:val="lowerRoman"/>
      <w:lvlText w:val="%9."/>
      <w:lvlJc w:val="right"/>
      <w:pPr>
        <w:ind w:left="8262" w:hanging="180"/>
      </w:pPr>
    </w:lvl>
  </w:abstractNum>
  <w:abstractNum w:abstractNumId="78" w15:restartNumberingAfterBreak="0">
    <w:nsid w:val="1A735361"/>
    <w:multiLevelType w:val="hybridMultilevel"/>
    <w:tmpl w:val="E930869A"/>
    <w:lvl w:ilvl="0" w:tplc="2396759E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CA2CB954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5B90F876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4C02606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9EDE4CE6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6E4CF626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BA281320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3220649C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494C7FB8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79" w15:restartNumberingAfterBreak="0">
    <w:nsid w:val="1AAA26EC"/>
    <w:multiLevelType w:val="hybridMultilevel"/>
    <w:tmpl w:val="1D442614"/>
    <w:lvl w:ilvl="0" w:tplc="437A1344">
      <w:start w:val="1"/>
      <w:numFmt w:val="decimal"/>
      <w:lvlText w:val="%1."/>
      <w:lvlJc w:val="left"/>
      <w:pPr>
        <w:ind w:left="200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697" w:hanging="360"/>
      </w:pPr>
    </w:lvl>
    <w:lvl w:ilvl="2" w:tplc="0409001B" w:tentative="1">
      <w:start w:val="1"/>
      <w:numFmt w:val="lowerRoman"/>
      <w:lvlText w:val="%3."/>
      <w:lvlJc w:val="right"/>
      <w:pPr>
        <w:ind w:left="1417" w:hanging="180"/>
      </w:pPr>
    </w:lvl>
    <w:lvl w:ilvl="3" w:tplc="0409000F" w:tentative="1">
      <w:start w:val="1"/>
      <w:numFmt w:val="decimal"/>
      <w:lvlText w:val="%4."/>
      <w:lvlJc w:val="left"/>
      <w:pPr>
        <w:ind w:left="2137" w:hanging="360"/>
      </w:pPr>
    </w:lvl>
    <w:lvl w:ilvl="4" w:tplc="04090019" w:tentative="1">
      <w:start w:val="1"/>
      <w:numFmt w:val="lowerLetter"/>
      <w:lvlText w:val="%5."/>
      <w:lvlJc w:val="left"/>
      <w:pPr>
        <w:ind w:left="2857" w:hanging="360"/>
      </w:pPr>
    </w:lvl>
    <w:lvl w:ilvl="5" w:tplc="0409001B" w:tentative="1">
      <w:start w:val="1"/>
      <w:numFmt w:val="lowerRoman"/>
      <w:lvlText w:val="%6."/>
      <w:lvlJc w:val="right"/>
      <w:pPr>
        <w:ind w:left="3577" w:hanging="180"/>
      </w:pPr>
    </w:lvl>
    <w:lvl w:ilvl="6" w:tplc="0409000F" w:tentative="1">
      <w:start w:val="1"/>
      <w:numFmt w:val="decimal"/>
      <w:lvlText w:val="%7."/>
      <w:lvlJc w:val="left"/>
      <w:pPr>
        <w:ind w:left="4297" w:hanging="360"/>
      </w:pPr>
    </w:lvl>
    <w:lvl w:ilvl="7" w:tplc="04090019" w:tentative="1">
      <w:start w:val="1"/>
      <w:numFmt w:val="lowerLetter"/>
      <w:lvlText w:val="%8."/>
      <w:lvlJc w:val="left"/>
      <w:pPr>
        <w:ind w:left="5017" w:hanging="360"/>
      </w:pPr>
    </w:lvl>
    <w:lvl w:ilvl="8" w:tplc="0409001B" w:tentative="1">
      <w:start w:val="1"/>
      <w:numFmt w:val="lowerRoman"/>
      <w:lvlText w:val="%9."/>
      <w:lvlJc w:val="right"/>
      <w:pPr>
        <w:ind w:left="5737" w:hanging="180"/>
      </w:pPr>
    </w:lvl>
  </w:abstractNum>
  <w:abstractNum w:abstractNumId="80" w15:restartNumberingAfterBreak="0">
    <w:nsid w:val="1ADA619C"/>
    <w:multiLevelType w:val="hybridMultilevel"/>
    <w:tmpl w:val="DF266428"/>
    <w:lvl w:ilvl="0" w:tplc="DBCA5AAA">
      <w:start w:val="1"/>
      <w:numFmt w:val="lowerLetter"/>
      <w:lvlText w:val="(%1)"/>
      <w:lvlJc w:val="left"/>
      <w:pPr>
        <w:ind w:left="1594" w:hanging="548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8D3469C6">
      <w:start w:val="1"/>
      <w:numFmt w:val="lowerRoman"/>
      <w:lvlText w:val="(%2)"/>
      <w:lvlJc w:val="left"/>
      <w:pPr>
        <w:ind w:left="2120" w:hanging="5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3DF42E44">
      <w:numFmt w:val="bullet"/>
      <w:lvlText w:val="•"/>
      <w:lvlJc w:val="left"/>
      <w:pPr>
        <w:ind w:left="3124" w:hanging="526"/>
      </w:pPr>
      <w:rPr>
        <w:rFonts w:hint="default"/>
      </w:rPr>
    </w:lvl>
    <w:lvl w:ilvl="3" w:tplc="2CDC4F52">
      <w:numFmt w:val="bullet"/>
      <w:lvlText w:val="•"/>
      <w:lvlJc w:val="left"/>
      <w:pPr>
        <w:ind w:left="4128" w:hanging="526"/>
      </w:pPr>
      <w:rPr>
        <w:rFonts w:hint="default"/>
      </w:rPr>
    </w:lvl>
    <w:lvl w:ilvl="4" w:tplc="4E00EA2C">
      <w:numFmt w:val="bullet"/>
      <w:lvlText w:val="•"/>
      <w:lvlJc w:val="left"/>
      <w:pPr>
        <w:ind w:left="5133" w:hanging="526"/>
      </w:pPr>
      <w:rPr>
        <w:rFonts w:hint="default"/>
      </w:rPr>
    </w:lvl>
    <w:lvl w:ilvl="5" w:tplc="46720F1A">
      <w:numFmt w:val="bullet"/>
      <w:lvlText w:val="•"/>
      <w:lvlJc w:val="left"/>
      <w:pPr>
        <w:ind w:left="6137" w:hanging="526"/>
      </w:pPr>
      <w:rPr>
        <w:rFonts w:hint="default"/>
      </w:rPr>
    </w:lvl>
    <w:lvl w:ilvl="6" w:tplc="D06C5D12">
      <w:numFmt w:val="bullet"/>
      <w:lvlText w:val="•"/>
      <w:lvlJc w:val="left"/>
      <w:pPr>
        <w:ind w:left="7142" w:hanging="526"/>
      </w:pPr>
      <w:rPr>
        <w:rFonts w:hint="default"/>
      </w:rPr>
    </w:lvl>
    <w:lvl w:ilvl="7" w:tplc="EFE84F84">
      <w:numFmt w:val="bullet"/>
      <w:lvlText w:val="•"/>
      <w:lvlJc w:val="left"/>
      <w:pPr>
        <w:ind w:left="8146" w:hanging="526"/>
      </w:pPr>
      <w:rPr>
        <w:rFonts w:hint="default"/>
      </w:rPr>
    </w:lvl>
    <w:lvl w:ilvl="8" w:tplc="CE08901E">
      <w:numFmt w:val="bullet"/>
      <w:lvlText w:val="•"/>
      <w:lvlJc w:val="left"/>
      <w:pPr>
        <w:ind w:left="9151" w:hanging="526"/>
      </w:pPr>
      <w:rPr>
        <w:rFonts w:hint="default"/>
      </w:rPr>
    </w:lvl>
  </w:abstractNum>
  <w:abstractNum w:abstractNumId="81" w15:restartNumberingAfterBreak="0">
    <w:nsid w:val="1BE13D8A"/>
    <w:multiLevelType w:val="hybridMultilevel"/>
    <w:tmpl w:val="5220128A"/>
    <w:lvl w:ilvl="0" w:tplc="8BE454DA">
      <w:numFmt w:val="bullet"/>
      <w:lvlText w:val=""/>
      <w:lvlJc w:val="left"/>
      <w:pPr>
        <w:ind w:left="180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D401830">
      <w:numFmt w:val="bullet"/>
      <w:lvlText w:val="•"/>
      <w:lvlJc w:val="left"/>
      <w:pPr>
        <w:ind w:left="2780" w:hanging="361"/>
      </w:pPr>
      <w:rPr>
        <w:rFonts w:hint="default"/>
      </w:rPr>
    </w:lvl>
    <w:lvl w:ilvl="2" w:tplc="66C280A2">
      <w:numFmt w:val="bullet"/>
      <w:lvlText w:val="•"/>
      <w:lvlJc w:val="left"/>
      <w:pPr>
        <w:ind w:left="3750" w:hanging="361"/>
      </w:pPr>
      <w:rPr>
        <w:rFonts w:hint="default"/>
      </w:rPr>
    </w:lvl>
    <w:lvl w:ilvl="3" w:tplc="2C66B5AA">
      <w:numFmt w:val="bullet"/>
      <w:lvlText w:val="•"/>
      <w:lvlJc w:val="left"/>
      <w:pPr>
        <w:ind w:left="4720" w:hanging="361"/>
      </w:pPr>
      <w:rPr>
        <w:rFonts w:hint="default"/>
      </w:rPr>
    </w:lvl>
    <w:lvl w:ilvl="4" w:tplc="CD12D946">
      <w:numFmt w:val="bullet"/>
      <w:lvlText w:val="•"/>
      <w:lvlJc w:val="left"/>
      <w:pPr>
        <w:ind w:left="5690" w:hanging="361"/>
      </w:pPr>
      <w:rPr>
        <w:rFonts w:hint="default"/>
      </w:rPr>
    </w:lvl>
    <w:lvl w:ilvl="5" w:tplc="051C5782">
      <w:numFmt w:val="bullet"/>
      <w:lvlText w:val="•"/>
      <w:lvlJc w:val="left"/>
      <w:pPr>
        <w:ind w:left="6660" w:hanging="361"/>
      </w:pPr>
      <w:rPr>
        <w:rFonts w:hint="default"/>
      </w:rPr>
    </w:lvl>
    <w:lvl w:ilvl="6" w:tplc="79504E72">
      <w:numFmt w:val="bullet"/>
      <w:lvlText w:val="•"/>
      <w:lvlJc w:val="left"/>
      <w:pPr>
        <w:ind w:left="7630" w:hanging="361"/>
      </w:pPr>
      <w:rPr>
        <w:rFonts w:hint="default"/>
      </w:rPr>
    </w:lvl>
    <w:lvl w:ilvl="7" w:tplc="D61A20BA">
      <w:numFmt w:val="bullet"/>
      <w:lvlText w:val="•"/>
      <w:lvlJc w:val="left"/>
      <w:pPr>
        <w:ind w:left="8600" w:hanging="361"/>
      </w:pPr>
      <w:rPr>
        <w:rFonts w:hint="default"/>
      </w:rPr>
    </w:lvl>
    <w:lvl w:ilvl="8" w:tplc="CF881FEC">
      <w:numFmt w:val="bullet"/>
      <w:lvlText w:val="•"/>
      <w:lvlJc w:val="left"/>
      <w:pPr>
        <w:ind w:left="9570" w:hanging="361"/>
      </w:pPr>
      <w:rPr>
        <w:rFonts w:hint="default"/>
      </w:rPr>
    </w:lvl>
  </w:abstractNum>
  <w:abstractNum w:abstractNumId="82" w15:restartNumberingAfterBreak="0">
    <w:nsid w:val="1BED79B6"/>
    <w:multiLevelType w:val="hybridMultilevel"/>
    <w:tmpl w:val="FE7EEB40"/>
    <w:lvl w:ilvl="0" w:tplc="B5D664B6">
      <w:start w:val="9"/>
      <w:numFmt w:val="lowerLetter"/>
      <w:lvlText w:val="%1."/>
      <w:lvlJc w:val="left"/>
      <w:pPr>
        <w:ind w:left="1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6" w:hanging="360"/>
      </w:pPr>
    </w:lvl>
    <w:lvl w:ilvl="2" w:tplc="0409001B" w:tentative="1">
      <w:start w:val="1"/>
      <w:numFmt w:val="lowerRoman"/>
      <w:lvlText w:val="%3."/>
      <w:lvlJc w:val="right"/>
      <w:pPr>
        <w:ind w:left="3366" w:hanging="180"/>
      </w:pPr>
    </w:lvl>
    <w:lvl w:ilvl="3" w:tplc="0409000F" w:tentative="1">
      <w:start w:val="1"/>
      <w:numFmt w:val="decimal"/>
      <w:lvlText w:val="%4."/>
      <w:lvlJc w:val="left"/>
      <w:pPr>
        <w:ind w:left="4086" w:hanging="360"/>
      </w:pPr>
    </w:lvl>
    <w:lvl w:ilvl="4" w:tplc="04090019" w:tentative="1">
      <w:start w:val="1"/>
      <w:numFmt w:val="lowerLetter"/>
      <w:lvlText w:val="%5."/>
      <w:lvlJc w:val="left"/>
      <w:pPr>
        <w:ind w:left="4806" w:hanging="360"/>
      </w:pPr>
    </w:lvl>
    <w:lvl w:ilvl="5" w:tplc="0409001B" w:tentative="1">
      <w:start w:val="1"/>
      <w:numFmt w:val="lowerRoman"/>
      <w:lvlText w:val="%6."/>
      <w:lvlJc w:val="right"/>
      <w:pPr>
        <w:ind w:left="5526" w:hanging="180"/>
      </w:pPr>
    </w:lvl>
    <w:lvl w:ilvl="6" w:tplc="0409000F" w:tentative="1">
      <w:start w:val="1"/>
      <w:numFmt w:val="decimal"/>
      <w:lvlText w:val="%7."/>
      <w:lvlJc w:val="left"/>
      <w:pPr>
        <w:ind w:left="6246" w:hanging="360"/>
      </w:pPr>
    </w:lvl>
    <w:lvl w:ilvl="7" w:tplc="04090019" w:tentative="1">
      <w:start w:val="1"/>
      <w:numFmt w:val="lowerLetter"/>
      <w:lvlText w:val="%8."/>
      <w:lvlJc w:val="left"/>
      <w:pPr>
        <w:ind w:left="6966" w:hanging="360"/>
      </w:pPr>
    </w:lvl>
    <w:lvl w:ilvl="8" w:tplc="040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83" w15:restartNumberingAfterBreak="0">
    <w:nsid w:val="1C5C3CA5"/>
    <w:multiLevelType w:val="hybridMultilevel"/>
    <w:tmpl w:val="304AE630"/>
    <w:lvl w:ilvl="0" w:tplc="50D0AF18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BE68173A">
      <w:start w:val="1"/>
      <w:numFmt w:val="decimal"/>
      <w:lvlText w:val="%2."/>
      <w:lvlJc w:val="left"/>
      <w:pPr>
        <w:ind w:left="119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57D62172">
      <w:start w:val="1"/>
      <w:numFmt w:val="lowerLetter"/>
      <w:lvlText w:val="%3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838C2894">
      <w:start w:val="1"/>
      <w:numFmt w:val="decimal"/>
      <w:lvlText w:val="%4)"/>
      <w:lvlJc w:val="left"/>
      <w:pPr>
        <w:ind w:left="2040" w:hanging="475"/>
        <w:jc w:val="right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0452318A">
      <w:numFmt w:val="bullet"/>
      <w:lvlText w:val=""/>
      <w:lvlJc w:val="left"/>
      <w:pPr>
        <w:ind w:left="2480" w:hanging="425"/>
      </w:pPr>
      <w:rPr>
        <w:rFonts w:ascii="Symbol" w:eastAsia="Symbol" w:hAnsi="Symbol" w:cs="Symbol" w:hint="default"/>
        <w:w w:val="100"/>
        <w:sz w:val="20"/>
        <w:szCs w:val="20"/>
      </w:rPr>
    </w:lvl>
    <w:lvl w:ilvl="5" w:tplc="067065B8">
      <w:numFmt w:val="bullet"/>
      <w:lvlText w:val="•"/>
      <w:lvlJc w:val="left"/>
      <w:pPr>
        <w:ind w:left="2040" w:hanging="425"/>
      </w:pPr>
      <w:rPr>
        <w:rFonts w:hint="default"/>
      </w:rPr>
    </w:lvl>
    <w:lvl w:ilvl="6" w:tplc="B0F41A48">
      <w:numFmt w:val="bullet"/>
      <w:lvlText w:val="•"/>
      <w:lvlJc w:val="left"/>
      <w:pPr>
        <w:ind w:left="2280" w:hanging="425"/>
      </w:pPr>
      <w:rPr>
        <w:rFonts w:hint="default"/>
      </w:rPr>
    </w:lvl>
    <w:lvl w:ilvl="7" w:tplc="A0B4B232">
      <w:numFmt w:val="bullet"/>
      <w:lvlText w:val="•"/>
      <w:lvlJc w:val="left"/>
      <w:pPr>
        <w:ind w:left="2480" w:hanging="425"/>
      </w:pPr>
      <w:rPr>
        <w:rFonts w:hint="default"/>
      </w:rPr>
    </w:lvl>
    <w:lvl w:ilvl="8" w:tplc="B2ACE8E2">
      <w:numFmt w:val="bullet"/>
      <w:lvlText w:val="•"/>
      <w:lvlJc w:val="left"/>
      <w:pPr>
        <w:ind w:left="2520" w:hanging="425"/>
      </w:pPr>
      <w:rPr>
        <w:rFonts w:hint="default"/>
      </w:rPr>
    </w:lvl>
  </w:abstractNum>
  <w:abstractNum w:abstractNumId="84" w15:restartNumberingAfterBreak="0">
    <w:nsid w:val="1D4F09D9"/>
    <w:multiLevelType w:val="hybridMultilevel"/>
    <w:tmpl w:val="D646BD0E"/>
    <w:lvl w:ilvl="0" w:tplc="5548270C">
      <w:numFmt w:val="bullet"/>
      <w:lvlText w:val=""/>
      <w:lvlJc w:val="left"/>
      <w:pPr>
        <w:ind w:left="169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2055" w:hanging="476"/>
      </w:pPr>
      <w:rPr>
        <w:rFonts w:ascii="Symbol" w:hAnsi="Symbol" w:hint="default"/>
        <w:w w:val="99"/>
        <w:sz w:val="16"/>
        <w:szCs w:val="16"/>
      </w:rPr>
    </w:lvl>
    <w:lvl w:ilvl="2" w:tplc="546297CA">
      <w:numFmt w:val="bullet"/>
      <w:lvlText w:val="•"/>
      <w:lvlJc w:val="left"/>
      <w:pPr>
        <w:ind w:left="3071" w:hanging="476"/>
      </w:pPr>
      <w:rPr>
        <w:rFonts w:hint="default"/>
      </w:rPr>
    </w:lvl>
    <w:lvl w:ilvl="3" w:tplc="9C4CB0CC">
      <w:numFmt w:val="bullet"/>
      <w:lvlText w:val="•"/>
      <w:lvlJc w:val="left"/>
      <w:pPr>
        <w:ind w:left="4082" w:hanging="476"/>
      </w:pPr>
      <w:rPr>
        <w:rFonts w:hint="default"/>
      </w:rPr>
    </w:lvl>
    <w:lvl w:ilvl="4" w:tplc="1E9A709E">
      <w:numFmt w:val="bullet"/>
      <w:lvlText w:val="•"/>
      <w:lvlJc w:val="left"/>
      <w:pPr>
        <w:ind w:left="5093" w:hanging="476"/>
      </w:pPr>
      <w:rPr>
        <w:rFonts w:hint="default"/>
      </w:rPr>
    </w:lvl>
    <w:lvl w:ilvl="5" w:tplc="C4A47CB8">
      <w:numFmt w:val="bullet"/>
      <w:lvlText w:val="•"/>
      <w:lvlJc w:val="left"/>
      <w:pPr>
        <w:ind w:left="6104" w:hanging="476"/>
      </w:pPr>
      <w:rPr>
        <w:rFonts w:hint="default"/>
      </w:rPr>
    </w:lvl>
    <w:lvl w:ilvl="6" w:tplc="3E000FB4">
      <w:numFmt w:val="bullet"/>
      <w:lvlText w:val="•"/>
      <w:lvlJc w:val="left"/>
      <w:pPr>
        <w:ind w:left="7115" w:hanging="476"/>
      </w:pPr>
      <w:rPr>
        <w:rFonts w:hint="default"/>
      </w:rPr>
    </w:lvl>
    <w:lvl w:ilvl="7" w:tplc="ADDA2BF0">
      <w:numFmt w:val="bullet"/>
      <w:lvlText w:val="•"/>
      <w:lvlJc w:val="left"/>
      <w:pPr>
        <w:ind w:left="8126" w:hanging="476"/>
      </w:pPr>
      <w:rPr>
        <w:rFonts w:hint="default"/>
      </w:rPr>
    </w:lvl>
    <w:lvl w:ilvl="8" w:tplc="1F788142">
      <w:numFmt w:val="bullet"/>
      <w:lvlText w:val="•"/>
      <w:lvlJc w:val="left"/>
      <w:pPr>
        <w:ind w:left="9137" w:hanging="476"/>
      </w:pPr>
      <w:rPr>
        <w:rFonts w:hint="default"/>
      </w:rPr>
    </w:lvl>
  </w:abstractNum>
  <w:abstractNum w:abstractNumId="85" w15:restartNumberingAfterBreak="0">
    <w:nsid w:val="1DF32277"/>
    <w:multiLevelType w:val="hybridMultilevel"/>
    <w:tmpl w:val="5EA45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E0615A8"/>
    <w:multiLevelType w:val="hybridMultilevel"/>
    <w:tmpl w:val="8E7E1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E9D1B0F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0006927"/>
    <w:multiLevelType w:val="hybridMultilevel"/>
    <w:tmpl w:val="E836ED22"/>
    <w:lvl w:ilvl="0" w:tplc="B2A87242">
      <w:start w:val="1"/>
      <w:numFmt w:val="upperLetter"/>
      <w:lvlText w:val="%1."/>
      <w:lvlJc w:val="left"/>
      <w:pPr>
        <w:ind w:left="1335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EEF020DE">
      <w:start w:val="1"/>
      <w:numFmt w:val="decimal"/>
      <w:lvlText w:val="%2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625A8E48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3" w:tplc="01185562">
      <w:numFmt w:val="bullet"/>
      <w:lvlText w:val=""/>
      <w:lvlJc w:val="left"/>
      <w:pPr>
        <w:ind w:left="2530" w:hanging="116"/>
      </w:pPr>
      <w:rPr>
        <w:rFonts w:ascii="Symbol" w:eastAsia="Symbol" w:hAnsi="Symbol" w:cs="Symbol" w:hint="default"/>
        <w:spacing w:val="22"/>
        <w:w w:val="100"/>
        <w:sz w:val="20"/>
        <w:szCs w:val="20"/>
      </w:rPr>
    </w:lvl>
    <w:lvl w:ilvl="4" w:tplc="E89AD966">
      <w:numFmt w:val="bullet"/>
      <w:lvlText w:val="•"/>
      <w:lvlJc w:val="left"/>
      <w:pPr>
        <w:ind w:left="1920" w:hanging="116"/>
      </w:pPr>
      <w:rPr>
        <w:rFonts w:hint="default"/>
      </w:rPr>
    </w:lvl>
    <w:lvl w:ilvl="5" w:tplc="C414B76C">
      <w:numFmt w:val="bullet"/>
      <w:lvlText w:val="•"/>
      <w:lvlJc w:val="left"/>
      <w:pPr>
        <w:ind w:left="2280" w:hanging="116"/>
      </w:pPr>
      <w:rPr>
        <w:rFonts w:hint="default"/>
      </w:rPr>
    </w:lvl>
    <w:lvl w:ilvl="6" w:tplc="2CECC720">
      <w:numFmt w:val="bullet"/>
      <w:lvlText w:val="•"/>
      <w:lvlJc w:val="left"/>
      <w:pPr>
        <w:ind w:left="2540" w:hanging="116"/>
      </w:pPr>
      <w:rPr>
        <w:rFonts w:hint="default"/>
      </w:rPr>
    </w:lvl>
    <w:lvl w:ilvl="7" w:tplc="B15E0ACA">
      <w:numFmt w:val="bullet"/>
      <w:lvlText w:val="•"/>
      <w:lvlJc w:val="left"/>
      <w:pPr>
        <w:ind w:left="2640" w:hanging="116"/>
      </w:pPr>
      <w:rPr>
        <w:rFonts w:hint="default"/>
      </w:rPr>
    </w:lvl>
    <w:lvl w:ilvl="8" w:tplc="3D183244">
      <w:numFmt w:val="bullet"/>
      <w:lvlText w:val="•"/>
      <w:lvlJc w:val="left"/>
      <w:pPr>
        <w:ind w:left="5480" w:hanging="116"/>
      </w:pPr>
      <w:rPr>
        <w:rFonts w:hint="default"/>
      </w:rPr>
    </w:lvl>
  </w:abstractNum>
  <w:abstractNum w:abstractNumId="89" w15:restartNumberingAfterBreak="0">
    <w:nsid w:val="20687BF9"/>
    <w:multiLevelType w:val="hybridMultilevel"/>
    <w:tmpl w:val="BC688EC6"/>
    <w:lvl w:ilvl="0" w:tplc="57D62172">
      <w:start w:val="1"/>
      <w:numFmt w:val="lowerLetter"/>
      <w:lvlText w:val="%1."/>
      <w:lvlJc w:val="left"/>
      <w:pPr>
        <w:ind w:left="4238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4113" w:hanging="360"/>
      </w:pPr>
    </w:lvl>
    <w:lvl w:ilvl="2" w:tplc="0409001B" w:tentative="1">
      <w:start w:val="1"/>
      <w:numFmt w:val="lowerRoman"/>
      <w:lvlText w:val="%3."/>
      <w:lvlJc w:val="right"/>
      <w:pPr>
        <w:ind w:left="4833" w:hanging="180"/>
      </w:pPr>
    </w:lvl>
    <w:lvl w:ilvl="3" w:tplc="0409000F" w:tentative="1">
      <w:start w:val="1"/>
      <w:numFmt w:val="decimal"/>
      <w:lvlText w:val="%4."/>
      <w:lvlJc w:val="left"/>
      <w:pPr>
        <w:ind w:left="5553" w:hanging="360"/>
      </w:pPr>
    </w:lvl>
    <w:lvl w:ilvl="4" w:tplc="04090019" w:tentative="1">
      <w:start w:val="1"/>
      <w:numFmt w:val="lowerLetter"/>
      <w:lvlText w:val="%5."/>
      <w:lvlJc w:val="left"/>
      <w:pPr>
        <w:ind w:left="6273" w:hanging="360"/>
      </w:pPr>
    </w:lvl>
    <w:lvl w:ilvl="5" w:tplc="0409001B" w:tentative="1">
      <w:start w:val="1"/>
      <w:numFmt w:val="lowerRoman"/>
      <w:lvlText w:val="%6."/>
      <w:lvlJc w:val="right"/>
      <w:pPr>
        <w:ind w:left="6993" w:hanging="180"/>
      </w:pPr>
    </w:lvl>
    <w:lvl w:ilvl="6" w:tplc="0409000F" w:tentative="1">
      <w:start w:val="1"/>
      <w:numFmt w:val="decimal"/>
      <w:lvlText w:val="%7."/>
      <w:lvlJc w:val="left"/>
      <w:pPr>
        <w:ind w:left="7713" w:hanging="360"/>
      </w:pPr>
    </w:lvl>
    <w:lvl w:ilvl="7" w:tplc="04090019" w:tentative="1">
      <w:start w:val="1"/>
      <w:numFmt w:val="lowerLetter"/>
      <w:lvlText w:val="%8."/>
      <w:lvlJc w:val="left"/>
      <w:pPr>
        <w:ind w:left="8433" w:hanging="360"/>
      </w:pPr>
    </w:lvl>
    <w:lvl w:ilvl="8" w:tplc="0409001B" w:tentative="1">
      <w:start w:val="1"/>
      <w:numFmt w:val="lowerRoman"/>
      <w:lvlText w:val="%9."/>
      <w:lvlJc w:val="right"/>
      <w:pPr>
        <w:ind w:left="9153" w:hanging="180"/>
      </w:pPr>
    </w:lvl>
  </w:abstractNum>
  <w:abstractNum w:abstractNumId="90" w15:restartNumberingAfterBreak="0">
    <w:nsid w:val="20725B16"/>
    <w:multiLevelType w:val="hybridMultilevel"/>
    <w:tmpl w:val="455AE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1A86B35"/>
    <w:multiLevelType w:val="hybridMultilevel"/>
    <w:tmpl w:val="45E2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1C82202"/>
    <w:multiLevelType w:val="hybridMultilevel"/>
    <w:tmpl w:val="D9E4B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1DE780D"/>
    <w:multiLevelType w:val="hybridMultilevel"/>
    <w:tmpl w:val="A09CE906"/>
    <w:lvl w:ilvl="0" w:tplc="2884BAE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DF92981A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9A2C10C8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28F213E8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FB20ADBA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336E8700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AA90F2E8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7208F6F8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20A0017E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94" w15:restartNumberingAfterBreak="0">
    <w:nsid w:val="22083C05"/>
    <w:multiLevelType w:val="hybridMultilevel"/>
    <w:tmpl w:val="9D6E2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28A4AB3"/>
    <w:multiLevelType w:val="hybridMultilevel"/>
    <w:tmpl w:val="EA3EF7CE"/>
    <w:lvl w:ilvl="0" w:tplc="5548270C">
      <w:numFmt w:val="bullet"/>
      <w:lvlText w:val=""/>
      <w:lvlJc w:val="left"/>
      <w:pPr>
        <w:ind w:left="169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1" w:tplc="6764C348">
      <w:numFmt w:val="bullet"/>
      <w:lvlText w:val=""/>
      <w:lvlJc w:val="left"/>
      <w:pPr>
        <w:ind w:left="2055" w:hanging="476"/>
      </w:pPr>
      <w:rPr>
        <w:rFonts w:ascii="Wingdings" w:eastAsia="Wingdings" w:hAnsi="Wingdings" w:cs="Wingdings" w:hint="default"/>
        <w:w w:val="99"/>
        <w:sz w:val="16"/>
        <w:szCs w:val="16"/>
      </w:rPr>
    </w:lvl>
    <w:lvl w:ilvl="2" w:tplc="546297CA">
      <w:numFmt w:val="bullet"/>
      <w:lvlText w:val="•"/>
      <w:lvlJc w:val="left"/>
      <w:pPr>
        <w:ind w:left="3071" w:hanging="476"/>
      </w:pPr>
      <w:rPr>
        <w:rFonts w:hint="default"/>
      </w:rPr>
    </w:lvl>
    <w:lvl w:ilvl="3" w:tplc="9C4CB0CC">
      <w:numFmt w:val="bullet"/>
      <w:lvlText w:val="•"/>
      <w:lvlJc w:val="left"/>
      <w:pPr>
        <w:ind w:left="4082" w:hanging="476"/>
      </w:pPr>
      <w:rPr>
        <w:rFonts w:hint="default"/>
      </w:rPr>
    </w:lvl>
    <w:lvl w:ilvl="4" w:tplc="1E9A709E">
      <w:numFmt w:val="bullet"/>
      <w:lvlText w:val="•"/>
      <w:lvlJc w:val="left"/>
      <w:pPr>
        <w:ind w:left="5093" w:hanging="476"/>
      </w:pPr>
      <w:rPr>
        <w:rFonts w:hint="default"/>
      </w:rPr>
    </w:lvl>
    <w:lvl w:ilvl="5" w:tplc="C4A47CB8">
      <w:numFmt w:val="bullet"/>
      <w:lvlText w:val="•"/>
      <w:lvlJc w:val="left"/>
      <w:pPr>
        <w:ind w:left="6104" w:hanging="476"/>
      </w:pPr>
      <w:rPr>
        <w:rFonts w:hint="default"/>
      </w:rPr>
    </w:lvl>
    <w:lvl w:ilvl="6" w:tplc="3E000FB4">
      <w:numFmt w:val="bullet"/>
      <w:lvlText w:val="•"/>
      <w:lvlJc w:val="left"/>
      <w:pPr>
        <w:ind w:left="7115" w:hanging="476"/>
      </w:pPr>
      <w:rPr>
        <w:rFonts w:hint="default"/>
      </w:rPr>
    </w:lvl>
    <w:lvl w:ilvl="7" w:tplc="ADDA2BF0">
      <w:numFmt w:val="bullet"/>
      <w:lvlText w:val="•"/>
      <w:lvlJc w:val="left"/>
      <w:pPr>
        <w:ind w:left="8126" w:hanging="476"/>
      </w:pPr>
      <w:rPr>
        <w:rFonts w:hint="default"/>
      </w:rPr>
    </w:lvl>
    <w:lvl w:ilvl="8" w:tplc="1F788142">
      <w:numFmt w:val="bullet"/>
      <w:lvlText w:val="•"/>
      <w:lvlJc w:val="left"/>
      <w:pPr>
        <w:ind w:left="9137" w:hanging="476"/>
      </w:pPr>
      <w:rPr>
        <w:rFonts w:hint="default"/>
      </w:rPr>
    </w:lvl>
  </w:abstractNum>
  <w:abstractNum w:abstractNumId="96" w15:restartNumberingAfterBreak="0">
    <w:nsid w:val="22C47E37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3064DA2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232A40F7"/>
    <w:multiLevelType w:val="hybridMultilevel"/>
    <w:tmpl w:val="EE6EB826"/>
    <w:lvl w:ilvl="0" w:tplc="17D0C4A4">
      <w:start w:val="1"/>
      <w:numFmt w:val="upperLetter"/>
      <w:lvlText w:val="%1."/>
      <w:lvlJc w:val="left"/>
      <w:pPr>
        <w:ind w:left="614" w:hanging="475"/>
      </w:pPr>
      <w:rPr>
        <w:rFonts w:hint="default"/>
        <w:b/>
        <w:bCs/>
        <w:spacing w:val="-1"/>
        <w:w w:val="100"/>
      </w:rPr>
    </w:lvl>
    <w:lvl w:ilvl="1" w:tplc="4D02B274">
      <w:numFmt w:val="bullet"/>
      <w:lvlText w:val=""/>
      <w:lvlJc w:val="left"/>
      <w:pPr>
        <w:ind w:left="97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2" w:tplc="859059DE">
      <w:numFmt w:val="bullet"/>
      <w:lvlText w:val=""/>
      <w:lvlJc w:val="left"/>
      <w:pPr>
        <w:ind w:left="1450" w:hanging="476"/>
      </w:pPr>
      <w:rPr>
        <w:rFonts w:ascii="Wingdings" w:eastAsia="Wingdings" w:hAnsi="Wingdings" w:cs="Wingdings" w:hint="default"/>
        <w:w w:val="99"/>
        <w:sz w:val="16"/>
        <w:szCs w:val="16"/>
      </w:rPr>
    </w:lvl>
    <w:lvl w:ilvl="3" w:tplc="33F6B762">
      <w:numFmt w:val="bullet"/>
      <w:lvlText w:val="•"/>
      <w:lvlJc w:val="left"/>
      <w:pPr>
        <w:ind w:left="2672" w:hanging="476"/>
      </w:pPr>
      <w:rPr>
        <w:rFonts w:hint="default"/>
      </w:rPr>
    </w:lvl>
    <w:lvl w:ilvl="4" w:tplc="C9D483A0">
      <w:numFmt w:val="bullet"/>
      <w:lvlText w:val="•"/>
      <w:lvlJc w:val="left"/>
      <w:pPr>
        <w:ind w:left="3885" w:hanging="476"/>
      </w:pPr>
      <w:rPr>
        <w:rFonts w:hint="default"/>
      </w:rPr>
    </w:lvl>
    <w:lvl w:ilvl="5" w:tplc="2054BD7E">
      <w:numFmt w:val="bullet"/>
      <w:lvlText w:val="•"/>
      <w:lvlJc w:val="left"/>
      <w:pPr>
        <w:ind w:left="5097" w:hanging="476"/>
      </w:pPr>
      <w:rPr>
        <w:rFonts w:hint="default"/>
      </w:rPr>
    </w:lvl>
    <w:lvl w:ilvl="6" w:tplc="12BAAAA4">
      <w:numFmt w:val="bullet"/>
      <w:lvlText w:val="•"/>
      <w:lvlJc w:val="left"/>
      <w:pPr>
        <w:ind w:left="6310" w:hanging="476"/>
      </w:pPr>
      <w:rPr>
        <w:rFonts w:hint="default"/>
      </w:rPr>
    </w:lvl>
    <w:lvl w:ilvl="7" w:tplc="E112F3D8">
      <w:numFmt w:val="bullet"/>
      <w:lvlText w:val="•"/>
      <w:lvlJc w:val="left"/>
      <w:pPr>
        <w:ind w:left="7522" w:hanging="476"/>
      </w:pPr>
      <w:rPr>
        <w:rFonts w:hint="default"/>
      </w:rPr>
    </w:lvl>
    <w:lvl w:ilvl="8" w:tplc="4CB429D4">
      <w:numFmt w:val="bullet"/>
      <w:lvlText w:val="•"/>
      <w:lvlJc w:val="left"/>
      <w:pPr>
        <w:ind w:left="8735" w:hanging="476"/>
      </w:pPr>
      <w:rPr>
        <w:rFonts w:hint="default"/>
      </w:rPr>
    </w:lvl>
  </w:abstractNum>
  <w:abstractNum w:abstractNumId="99" w15:restartNumberingAfterBreak="0">
    <w:nsid w:val="24AE5109"/>
    <w:multiLevelType w:val="hybridMultilevel"/>
    <w:tmpl w:val="3782DF26"/>
    <w:lvl w:ilvl="0" w:tplc="DC02CD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251964BF"/>
    <w:multiLevelType w:val="hybridMultilevel"/>
    <w:tmpl w:val="79AC5A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5D64091"/>
    <w:multiLevelType w:val="hybridMultilevel"/>
    <w:tmpl w:val="9E5239C8"/>
    <w:lvl w:ilvl="0" w:tplc="D786CCB8">
      <w:start w:val="1"/>
      <w:numFmt w:val="upperLetter"/>
      <w:lvlText w:val="%1."/>
      <w:lvlJc w:val="left"/>
      <w:pPr>
        <w:ind w:left="9451" w:hanging="361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9565" w:hanging="360"/>
      </w:pPr>
    </w:lvl>
    <w:lvl w:ilvl="2" w:tplc="0409001B" w:tentative="1">
      <w:start w:val="1"/>
      <w:numFmt w:val="lowerRoman"/>
      <w:lvlText w:val="%3."/>
      <w:lvlJc w:val="right"/>
      <w:pPr>
        <w:ind w:left="10285" w:hanging="180"/>
      </w:pPr>
    </w:lvl>
    <w:lvl w:ilvl="3" w:tplc="0409000F" w:tentative="1">
      <w:start w:val="1"/>
      <w:numFmt w:val="decimal"/>
      <w:lvlText w:val="%4."/>
      <w:lvlJc w:val="left"/>
      <w:pPr>
        <w:ind w:left="11005" w:hanging="360"/>
      </w:pPr>
    </w:lvl>
    <w:lvl w:ilvl="4" w:tplc="04090019" w:tentative="1">
      <w:start w:val="1"/>
      <w:numFmt w:val="lowerLetter"/>
      <w:lvlText w:val="%5."/>
      <w:lvlJc w:val="left"/>
      <w:pPr>
        <w:ind w:left="11725" w:hanging="360"/>
      </w:pPr>
    </w:lvl>
    <w:lvl w:ilvl="5" w:tplc="0409001B" w:tentative="1">
      <w:start w:val="1"/>
      <w:numFmt w:val="lowerRoman"/>
      <w:lvlText w:val="%6."/>
      <w:lvlJc w:val="right"/>
      <w:pPr>
        <w:ind w:left="12445" w:hanging="180"/>
      </w:pPr>
    </w:lvl>
    <w:lvl w:ilvl="6" w:tplc="0409000F" w:tentative="1">
      <w:start w:val="1"/>
      <w:numFmt w:val="decimal"/>
      <w:lvlText w:val="%7."/>
      <w:lvlJc w:val="left"/>
      <w:pPr>
        <w:ind w:left="13165" w:hanging="360"/>
      </w:pPr>
    </w:lvl>
    <w:lvl w:ilvl="7" w:tplc="04090019" w:tentative="1">
      <w:start w:val="1"/>
      <w:numFmt w:val="lowerLetter"/>
      <w:lvlText w:val="%8."/>
      <w:lvlJc w:val="left"/>
      <w:pPr>
        <w:ind w:left="13885" w:hanging="360"/>
      </w:pPr>
    </w:lvl>
    <w:lvl w:ilvl="8" w:tplc="0409001B" w:tentative="1">
      <w:start w:val="1"/>
      <w:numFmt w:val="lowerRoman"/>
      <w:lvlText w:val="%9."/>
      <w:lvlJc w:val="right"/>
      <w:pPr>
        <w:ind w:left="14605" w:hanging="180"/>
      </w:pPr>
    </w:lvl>
  </w:abstractNum>
  <w:abstractNum w:abstractNumId="102" w15:restartNumberingAfterBreak="0">
    <w:nsid w:val="25FC75B9"/>
    <w:multiLevelType w:val="hybridMultilevel"/>
    <w:tmpl w:val="20140F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6640622"/>
    <w:multiLevelType w:val="hybridMultilevel"/>
    <w:tmpl w:val="067AF8BA"/>
    <w:lvl w:ilvl="0" w:tplc="B9AA21A6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37DC41D2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80001F38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F2347B20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FF6C8B26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B144ED4C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1624B7FC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BBD0D030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6CBE15AE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104" w15:restartNumberingAfterBreak="0">
    <w:nsid w:val="267F1DE5"/>
    <w:multiLevelType w:val="hybridMultilevel"/>
    <w:tmpl w:val="2AAC4ECC"/>
    <w:lvl w:ilvl="0" w:tplc="711E1D44">
      <w:numFmt w:val="bullet"/>
      <w:lvlText w:val="•"/>
      <w:lvlJc w:val="left"/>
      <w:pPr>
        <w:ind w:left="2765" w:hanging="461"/>
      </w:pPr>
      <w:rPr>
        <w:rFonts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9" w:hanging="360"/>
      </w:pPr>
      <w:rPr>
        <w:rFonts w:ascii="Wingdings" w:hAnsi="Wingdings" w:hint="default"/>
      </w:rPr>
    </w:lvl>
  </w:abstractNum>
  <w:abstractNum w:abstractNumId="105" w15:restartNumberingAfterBreak="0">
    <w:nsid w:val="2768715C"/>
    <w:multiLevelType w:val="hybridMultilevel"/>
    <w:tmpl w:val="6FFEE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76C265C"/>
    <w:multiLevelType w:val="hybridMultilevel"/>
    <w:tmpl w:val="91E8015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7" w15:restartNumberingAfterBreak="0">
    <w:nsid w:val="27B03929"/>
    <w:multiLevelType w:val="hybridMultilevel"/>
    <w:tmpl w:val="31EEEB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 w15:restartNumberingAfterBreak="0">
    <w:nsid w:val="27EE0B93"/>
    <w:multiLevelType w:val="hybridMultilevel"/>
    <w:tmpl w:val="5D7A864A"/>
    <w:lvl w:ilvl="0" w:tplc="0409000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0" w:hanging="360"/>
      </w:pPr>
      <w:rPr>
        <w:rFonts w:ascii="Wingdings" w:hAnsi="Wingdings" w:hint="default"/>
      </w:rPr>
    </w:lvl>
  </w:abstractNum>
  <w:abstractNum w:abstractNumId="109" w15:restartNumberingAfterBreak="0">
    <w:nsid w:val="28CB3944"/>
    <w:multiLevelType w:val="hybridMultilevel"/>
    <w:tmpl w:val="0ABE6E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92A58D1"/>
    <w:multiLevelType w:val="hybridMultilevel"/>
    <w:tmpl w:val="508696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9D206E8"/>
    <w:multiLevelType w:val="hybridMultilevel"/>
    <w:tmpl w:val="5608F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9E56364"/>
    <w:multiLevelType w:val="hybridMultilevel"/>
    <w:tmpl w:val="15025AA0"/>
    <w:lvl w:ilvl="0" w:tplc="17D0C4A4">
      <w:start w:val="1"/>
      <w:numFmt w:val="upperLetter"/>
      <w:lvlText w:val="%1."/>
      <w:lvlJc w:val="left"/>
      <w:pPr>
        <w:ind w:left="614" w:hanging="475"/>
      </w:pPr>
      <w:rPr>
        <w:rFonts w:hint="default"/>
        <w:b/>
        <w:bCs/>
        <w:spacing w:val="-1"/>
        <w:w w:val="100"/>
      </w:rPr>
    </w:lvl>
    <w:lvl w:ilvl="1" w:tplc="4D02B274">
      <w:numFmt w:val="bullet"/>
      <w:lvlText w:val=""/>
      <w:lvlJc w:val="left"/>
      <w:pPr>
        <w:ind w:left="975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2" w:tplc="04090001">
      <w:start w:val="1"/>
      <w:numFmt w:val="bullet"/>
      <w:lvlText w:val=""/>
      <w:lvlJc w:val="left"/>
      <w:pPr>
        <w:ind w:left="1450" w:hanging="476"/>
      </w:pPr>
      <w:rPr>
        <w:rFonts w:ascii="Symbol" w:hAnsi="Symbol" w:hint="default"/>
        <w:w w:val="99"/>
        <w:sz w:val="16"/>
        <w:szCs w:val="16"/>
      </w:rPr>
    </w:lvl>
    <w:lvl w:ilvl="3" w:tplc="33F6B762">
      <w:numFmt w:val="bullet"/>
      <w:lvlText w:val="•"/>
      <w:lvlJc w:val="left"/>
      <w:pPr>
        <w:ind w:left="2672" w:hanging="476"/>
      </w:pPr>
      <w:rPr>
        <w:rFonts w:hint="default"/>
      </w:rPr>
    </w:lvl>
    <w:lvl w:ilvl="4" w:tplc="C9D483A0">
      <w:numFmt w:val="bullet"/>
      <w:lvlText w:val="•"/>
      <w:lvlJc w:val="left"/>
      <w:pPr>
        <w:ind w:left="3885" w:hanging="476"/>
      </w:pPr>
      <w:rPr>
        <w:rFonts w:hint="default"/>
      </w:rPr>
    </w:lvl>
    <w:lvl w:ilvl="5" w:tplc="2054BD7E">
      <w:numFmt w:val="bullet"/>
      <w:lvlText w:val="•"/>
      <w:lvlJc w:val="left"/>
      <w:pPr>
        <w:ind w:left="5097" w:hanging="476"/>
      </w:pPr>
      <w:rPr>
        <w:rFonts w:hint="default"/>
      </w:rPr>
    </w:lvl>
    <w:lvl w:ilvl="6" w:tplc="12BAAAA4">
      <w:numFmt w:val="bullet"/>
      <w:lvlText w:val="•"/>
      <w:lvlJc w:val="left"/>
      <w:pPr>
        <w:ind w:left="6310" w:hanging="476"/>
      </w:pPr>
      <w:rPr>
        <w:rFonts w:hint="default"/>
      </w:rPr>
    </w:lvl>
    <w:lvl w:ilvl="7" w:tplc="E112F3D8">
      <w:numFmt w:val="bullet"/>
      <w:lvlText w:val="•"/>
      <w:lvlJc w:val="left"/>
      <w:pPr>
        <w:ind w:left="7522" w:hanging="476"/>
      </w:pPr>
      <w:rPr>
        <w:rFonts w:hint="default"/>
      </w:rPr>
    </w:lvl>
    <w:lvl w:ilvl="8" w:tplc="4CB429D4">
      <w:numFmt w:val="bullet"/>
      <w:lvlText w:val="•"/>
      <w:lvlJc w:val="left"/>
      <w:pPr>
        <w:ind w:left="8735" w:hanging="476"/>
      </w:pPr>
      <w:rPr>
        <w:rFonts w:hint="default"/>
      </w:rPr>
    </w:lvl>
  </w:abstractNum>
  <w:abstractNum w:abstractNumId="113" w15:restartNumberingAfterBreak="0">
    <w:nsid w:val="2B034FBF"/>
    <w:multiLevelType w:val="hybridMultilevel"/>
    <w:tmpl w:val="18746DC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4" w15:restartNumberingAfterBreak="0">
    <w:nsid w:val="2B760C68"/>
    <w:multiLevelType w:val="hybridMultilevel"/>
    <w:tmpl w:val="675E131C"/>
    <w:lvl w:ilvl="0" w:tplc="57D6217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B8548E3"/>
    <w:multiLevelType w:val="hybridMultilevel"/>
    <w:tmpl w:val="BB24D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BD66A33"/>
    <w:multiLevelType w:val="hybridMultilevel"/>
    <w:tmpl w:val="586EF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C835C5E"/>
    <w:multiLevelType w:val="hybridMultilevel"/>
    <w:tmpl w:val="BA3642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CA72DBB"/>
    <w:multiLevelType w:val="hybridMultilevel"/>
    <w:tmpl w:val="53A09064"/>
    <w:lvl w:ilvl="0" w:tplc="5548270C">
      <w:numFmt w:val="bullet"/>
      <w:lvlText w:val=""/>
      <w:lvlJc w:val="left"/>
      <w:pPr>
        <w:ind w:left="3019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9" w:hanging="360"/>
      </w:pPr>
      <w:rPr>
        <w:rFonts w:ascii="Wingdings" w:hAnsi="Wingdings" w:hint="default"/>
      </w:rPr>
    </w:lvl>
  </w:abstractNum>
  <w:abstractNum w:abstractNumId="119" w15:restartNumberingAfterBreak="0">
    <w:nsid w:val="2CA8690C"/>
    <w:multiLevelType w:val="hybridMultilevel"/>
    <w:tmpl w:val="6870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DDA3F8A"/>
    <w:multiLevelType w:val="hybridMultilevel"/>
    <w:tmpl w:val="0A944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E2D2053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E4E2B99"/>
    <w:multiLevelType w:val="hybridMultilevel"/>
    <w:tmpl w:val="A198B630"/>
    <w:lvl w:ilvl="0" w:tplc="D084010E">
      <w:numFmt w:val="bullet"/>
      <w:lvlText w:val=""/>
      <w:lvlJc w:val="left"/>
      <w:pPr>
        <w:ind w:left="181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DDF4804C">
      <w:numFmt w:val="bullet"/>
      <w:lvlText w:val="•"/>
      <w:lvlJc w:val="left"/>
      <w:pPr>
        <w:ind w:left="2754" w:hanging="360"/>
      </w:pPr>
      <w:rPr>
        <w:rFonts w:hint="default"/>
      </w:rPr>
    </w:lvl>
    <w:lvl w:ilvl="2" w:tplc="78E41D8C">
      <w:numFmt w:val="bullet"/>
      <w:lvlText w:val="•"/>
      <w:lvlJc w:val="left"/>
      <w:pPr>
        <w:ind w:left="3688" w:hanging="360"/>
      </w:pPr>
      <w:rPr>
        <w:rFonts w:hint="default"/>
      </w:rPr>
    </w:lvl>
    <w:lvl w:ilvl="3" w:tplc="CC3A69BA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81EA96C4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812E35DE">
      <w:numFmt w:val="bullet"/>
      <w:lvlText w:val="•"/>
      <w:lvlJc w:val="left"/>
      <w:pPr>
        <w:ind w:left="6490" w:hanging="360"/>
      </w:pPr>
      <w:rPr>
        <w:rFonts w:hint="default"/>
      </w:rPr>
    </w:lvl>
    <w:lvl w:ilvl="6" w:tplc="D432338E">
      <w:numFmt w:val="bullet"/>
      <w:lvlText w:val="•"/>
      <w:lvlJc w:val="left"/>
      <w:pPr>
        <w:ind w:left="7424" w:hanging="360"/>
      </w:pPr>
      <w:rPr>
        <w:rFonts w:hint="default"/>
      </w:rPr>
    </w:lvl>
    <w:lvl w:ilvl="7" w:tplc="2736B47C">
      <w:numFmt w:val="bullet"/>
      <w:lvlText w:val="•"/>
      <w:lvlJc w:val="left"/>
      <w:pPr>
        <w:ind w:left="8358" w:hanging="360"/>
      </w:pPr>
      <w:rPr>
        <w:rFonts w:hint="default"/>
      </w:rPr>
    </w:lvl>
    <w:lvl w:ilvl="8" w:tplc="8326F0BE">
      <w:numFmt w:val="bullet"/>
      <w:lvlText w:val="•"/>
      <w:lvlJc w:val="left"/>
      <w:pPr>
        <w:ind w:left="9292" w:hanging="360"/>
      </w:pPr>
      <w:rPr>
        <w:rFonts w:hint="default"/>
      </w:rPr>
    </w:lvl>
  </w:abstractNum>
  <w:abstractNum w:abstractNumId="123" w15:restartNumberingAfterBreak="0">
    <w:nsid w:val="2F0042BB"/>
    <w:multiLevelType w:val="hybridMultilevel"/>
    <w:tmpl w:val="70F4C4D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63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F2142C5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 w15:restartNumberingAfterBreak="0">
    <w:nsid w:val="2F6853A4"/>
    <w:multiLevelType w:val="hybridMultilevel"/>
    <w:tmpl w:val="F7C8562E"/>
    <w:lvl w:ilvl="0" w:tplc="9628122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FAEA8430">
      <w:numFmt w:val="bullet"/>
      <w:lvlText w:val="•"/>
      <w:lvlJc w:val="left"/>
      <w:pPr>
        <w:ind w:left="2520" w:hanging="476"/>
      </w:pPr>
      <w:rPr>
        <w:rFonts w:hint="default"/>
      </w:rPr>
    </w:lvl>
    <w:lvl w:ilvl="2" w:tplc="AF0E37E6">
      <w:numFmt w:val="bullet"/>
      <w:lvlText w:val="•"/>
      <w:lvlJc w:val="left"/>
      <w:pPr>
        <w:ind w:left="3480" w:hanging="476"/>
      </w:pPr>
      <w:rPr>
        <w:rFonts w:hint="default"/>
      </w:rPr>
    </w:lvl>
    <w:lvl w:ilvl="3" w:tplc="E5A0ABC4">
      <w:numFmt w:val="bullet"/>
      <w:lvlText w:val="•"/>
      <w:lvlJc w:val="left"/>
      <w:pPr>
        <w:ind w:left="4440" w:hanging="476"/>
      </w:pPr>
      <w:rPr>
        <w:rFonts w:hint="default"/>
      </w:rPr>
    </w:lvl>
    <w:lvl w:ilvl="4" w:tplc="02722C8A">
      <w:numFmt w:val="bullet"/>
      <w:lvlText w:val="•"/>
      <w:lvlJc w:val="left"/>
      <w:pPr>
        <w:ind w:left="5400" w:hanging="476"/>
      </w:pPr>
      <w:rPr>
        <w:rFonts w:hint="default"/>
      </w:rPr>
    </w:lvl>
    <w:lvl w:ilvl="5" w:tplc="1FE4ED82">
      <w:numFmt w:val="bullet"/>
      <w:lvlText w:val="•"/>
      <w:lvlJc w:val="left"/>
      <w:pPr>
        <w:ind w:left="6360" w:hanging="476"/>
      </w:pPr>
      <w:rPr>
        <w:rFonts w:hint="default"/>
      </w:rPr>
    </w:lvl>
    <w:lvl w:ilvl="6" w:tplc="57B08CD2">
      <w:numFmt w:val="bullet"/>
      <w:lvlText w:val="•"/>
      <w:lvlJc w:val="left"/>
      <w:pPr>
        <w:ind w:left="7320" w:hanging="476"/>
      </w:pPr>
      <w:rPr>
        <w:rFonts w:hint="default"/>
      </w:rPr>
    </w:lvl>
    <w:lvl w:ilvl="7" w:tplc="F9C24C9E">
      <w:numFmt w:val="bullet"/>
      <w:lvlText w:val="•"/>
      <w:lvlJc w:val="left"/>
      <w:pPr>
        <w:ind w:left="8280" w:hanging="476"/>
      </w:pPr>
      <w:rPr>
        <w:rFonts w:hint="default"/>
      </w:rPr>
    </w:lvl>
    <w:lvl w:ilvl="8" w:tplc="B5B80828">
      <w:numFmt w:val="bullet"/>
      <w:lvlText w:val="•"/>
      <w:lvlJc w:val="left"/>
      <w:pPr>
        <w:ind w:left="9240" w:hanging="476"/>
      </w:pPr>
      <w:rPr>
        <w:rFonts w:hint="default"/>
      </w:rPr>
    </w:lvl>
  </w:abstractNum>
  <w:abstractNum w:abstractNumId="126" w15:restartNumberingAfterBreak="0">
    <w:nsid w:val="30450DDB"/>
    <w:multiLevelType w:val="hybridMultilevel"/>
    <w:tmpl w:val="767A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0613B9F"/>
    <w:multiLevelType w:val="hybridMultilevel"/>
    <w:tmpl w:val="219818CA"/>
    <w:lvl w:ilvl="0" w:tplc="E8B289A8">
      <w:start w:val="1"/>
      <w:numFmt w:val="decimal"/>
      <w:lvlText w:val="%1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10675D9"/>
    <w:multiLevelType w:val="hybridMultilevel"/>
    <w:tmpl w:val="BD4A3130"/>
    <w:lvl w:ilvl="0" w:tplc="F300F68C">
      <w:start w:val="1"/>
      <w:numFmt w:val="upperLetter"/>
      <w:lvlText w:val="%1."/>
      <w:lvlJc w:val="left"/>
      <w:pPr>
        <w:ind w:left="614" w:hanging="475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063C9D0E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924CD8F4">
      <w:start w:val="1"/>
      <w:numFmt w:val="lowerLetter"/>
      <w:lvlText w:val="%3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A29CA718">
      <w:start w:val="1"/>
      <w:numFmt w:val="decimal"/>
      <w:lvlText w:val="%4)"/>
      <w:lvlJc w:val="left"/>
      <w:pPr>
        <w:ind w:left="2040" w:hanging="476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F5F6859A">
      <w:numFmt w:val="bullet"/>
      <w:lvlText w:val="•"/>
      <w:lvlJc w:val="left"/>
      <w:pPr>
        <w:ind w:left="2040" w:hanging="476"/>
      </w:pPr>
      <w:rPr>
        <w:rFonts w:hint="default"/>
      </w:rPr>
    </w:lvl>
    <w:lvl w:ilvl="5" w:tplc="F1841396">
      <w:numFmt w:val="bullet"/>
      <w:lvlText w:val="•"/>
      <w:lvlJc w:val="left"/>
      <w:pPr>
        <w:ind w:left="2280" w:hanging="476"/>
      </w:pPr>
      <w:rPr>
        <w:rFonts w:hint="default"/>
      </w:rPr>
    </w:lvl>
    <w:lvl w:ilvl="6" w:tplc="E26870CA">
      <w:numFmt w:val="bullet"/>
      <w:lvlText w:val="•"/>
      <w:lvlJc w:val="left"/>
      <w:pPr>
        <w:ind w:left="4056" w:hanging="476"/>
      </w:pPr>
      <w:rPr>
        <w:rFonts w:hint="default"/>
      </w:rPr>
    </w:lvl>
    <w:lvl w:ilvl="7" w:tplc="6D3884FC">
      <w:numFmt w:val="bullet"/>
      <w:lvlText w:val="•"/>
      <w:lvlJc w:val="left"/>
      <w:pPr>
        <w:ind w:left="5832" w:hanging="476"/>
      </w:pPr>
      <w:rPr>
        <w:rFonts w:hint="default"/>
      </w:rPr>
    </w:lvl>
    <w:lvl w:ilvl="8" w:tplc="4DD8CF98">
      <w:numFmt w:val="bullet"/>
      <w:lvlText w:val="•"/>
      <w:lvlJc w:val="left"/>
      <w:pPr>
        <w:ind w:left="7608" w:hanging="476"/>
      </w:pPr>
      <w:rPr>
        <w:rFonts w:hint="default"/>
      </w:rPr>
    </w:lvl>
  </w:abstractNum>
  <w:abstractNum w:abstractNumId="129" w15:restartNumberingAfterBreak="0">
    <w:nsid w:val="32F404F7"/>
    <w:multiLevelType w:val="hybridMultilevel"/>
    <w:tmpl w:val="41B63C5A"/>
    <w:lvl w:ilvl="0" w:tplc="FFFFFFFF">
      <w:start w:val="1"/>
      <w:numFmt w:val="decimal"/>
      <w:lvlText w:val="%1."/>
      <w:lvlJc w:val="left"/>
      <w:pPr>
        <w:ind w:left="45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331326B1"/>
    <w:multiLevelType w:val="hybridMultilevel"/>
    <w:tmpl w:val="1042F0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1" w15:restartNumberingAfterBreak="0">
    <w:nsid w:val="33767E5A"/>
    <w:multiLevelType w:val="hybridMultilevel"/>
    <w:tmpl w:val="534615C0"/>
    <w:lvl w:ilvl="0" w:tplc="BB122EFC">
      <w:start w:val="1"/>
      <w:numFmt w:val="decimal"/>
      <w:lvlText w:val="(%1)"/>
      <w:lvlJc w:val="left"/>
      <w:pPr>
        <w:ind w:left="1136" w:hanging="545"/>
        <w:jc w:val="righ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CC44E9B4">
      <w:start w:val="1"/>
      <w:numFmt w:val="lowerLetter"/>
      <w:lvlText w:val="(%2)"/>
      <w:lvlJc w:val="left"/>
      <w:pPr>
        <w:ind w:left="1671" w:hanging="54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4F68A646">
      <w:start w:val="1"/>
      <w:numFmt w:val="lowerRoman"/>
      <w:lvlText w:val="(%3)"/>
      <w:lvlJc w:val="left"/>
      <w:pPr>
        <w:ind w:left="1988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 w:tplc="4F945B0C">
      <w:numFmt w:val="bullet"/>
      <w:lvlText w:val="•"/>
      <w:lvlJc w:val="left"/>
      <w:pPr>
        <w:ind w:left="3337" w:hanging="548"/>
      </w:pPr>
      <w:rPr>
        <w:rFonts w:hint="default"/>
      </w:rPr>
    </w:lvl>
    <w:lvl w:ilvl="4" w:tplc="38A6CC00">
      <w:numFmt w:val="bullet"/>
      <w:lvlText w:val="•"/>
      <w:lvlJc w:val="left"/>
      <w:pPr>
        <w:ind w:left="4455" w:hanging="548"/>
      </w:pPr>
      <w:rPr>
        <w:rFonts w:hint="default"/>
      </w:rPr>
    </w:lvl>
    <w:lvl w:ilvl="5" w:tplc="DB68AF48">
      <w:numFmt w:val="bullet"/>
      <w:lvlText w:val="•"/>
      <w:lvlJc w:val="left"/>
      <w:pPr>
        <w:ind w:left="5572" w:hanging="548"/>
      </w:pPr>
      <w:rPr>
        <w:rFonts w:hint="default"/>
      </w:rPr>
    </w:lvl>
    <w:lvl w:ilvl="6" w:tplc="DDC8FEB6">
      <w:numFmt w:val="bullet"/>
      <w:lvlText w:val="•"/>
      <w:lvlJc w:val="left"/>
      <w:pPr>
        <w:ind w:left="6690" w:hanging="548"/>
      </w:pPr>
      <w:rPr>
        <w:rFonts w:hint="default"/>
      </w:rPr>
    </w:lvl>
    <w:lvl w:ilvl="7" w:tplc="39B67A9C">
      <w:numFmt w:val="bullet"/>
      <w:lvlText w:val="•"/>
      <w:lvlJc w:val="left"/>
      <w:pPr>
        <w:ind w:left="7807" w:hanging="548"/>
      </w:pPr>
      <w:rPr>
        <w:rFonts w:hint="default"/>
      </w:rPr>
    </w:lvl>
    <w:lvl w:ilvl="8" w:tplc="2B0A8476">
      <w:numFmt w:val="bullet"/>
      <w:lvlText w:val="•"/>
      <w:lvlJc w:val="left"/>
      <w:pPr>
        <w:ind w:left="8925" w:hanging="548"/>
      </w:pPr>
      <w:rPr>
        <w:rFonts w:hint="default"/>
      </w:rPr>
    </w:lvl>
  </w:abstractNum>
  <w:abstractNum w:abstractNumId="132" w15:restartNumberingAfterBreak="0">
    <w:nsid w:val="33C54C76"/>
    <w:multiLevelType w:val="hybridMultilevel"/>
    <w:tmpl w:val="B1FA6232"/>
    <w:lvl w:ilvl="0" w:tplc="5BB813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3D22B40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4" w15:restartNumberingAfterBreak="0">
    <w:nsid w:val="34D3327D"/>
    <w:multiLevelType w:val="hybridMultilevel"/>
    <w:tmpl w:val="03AC3BA4"/>
    <w:lvl w:ilvl="0" w:tplc="6EF88358">
      <w:start w:val="1"/>
      <w:numFmt w:val="upperLetter"/>
      <w:lvlText w:val="%1."/>
      <w:lvlJc w:val="left"/>
      <w:pPr>
        <w:ind w:left="361" w:hanging="361"/>
      </w:pPr>
      <w:rPr>
        <w:rFonts w:ascii="Arial" w:eastAsia="Arial" w:hAnsi="Arial" w:cs="Arial" w:hint="default"/>
        <w:b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34E732B1"/>
    <w:multiLevelType w:val="hybridMultilevel"/>
    <w:tmpl w:val="4D8C4D0E"/>
    <w:lvl w:ilvl="0" w:tplc="FCF8504E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1E003496">
      <w:numFmt w:val="bullet"/>
      <w:lvlText w:val=""/>
      <w:lvlJc w:val="left"/>
      <w:pPr>
        <w:ind w:left="2759" w:hanging="460"/>
      </w:pPr>
      <w:rPr>
        <w:rFonts w:hint="default"/>
        <w:w w:val="100"/>
      </w:rPr>
    </w:lvl>
    <w:lvl w:ilvl="2" w:tplc="C44AC5AE">
      <w:numFmt w:val="bullet"/>
      <w:lvlText w:val="•"/>
      <w:lvlJc w:val="left"/>
      <w:pPr>
        <w:ind w:left="3240" w:hanging="460"/>
      </w:pPr>
      <w:rPr>
        <w:rFonts w:hint="default"/>
      </w:rPr>
    </w:lvl>
    <w:lvl w:ilvl="3" w:tplc="564AB308">
      <w:numFmt w:val="bullet"/>
      <w:lvlText w:val="•"/>
      <w:lvlJc w:val="left"/>
      <w:pPr>
        <w:ind w:left="4230" w:hanging="460"/>
      </w:pPr>
      <w:rPr>
        <w:rFonts w:hint="default"/>
      </w:rPr>
    </w:lvl>
    <w:lvl w:ilvl="4" w:tplc="DAD0D76A">
      <w:numFmt w:val="bullet"/>
      <w:lvlText w:val="•"/>
      <w:lvlJc w:val="left"/>
      <w:pPr>
        <w:ind w:left="5220" w:hanging="460"/>
      </w:pPr>
      <w:rPr>
        <w:rFonts w:hint="default"/>
      </w:rPr>
    </w:lvl>
    <w:lvl w:ilvl="5" w:tplc="940405B0">
      <w:numFmt w:val="bullet"/>
      <w:lvlText w:val="•"/>
      <w:lvlJc w:val="left"/>
      <w:pPr>
        <w:ind w:left="6210" w:hanging="460"/>
      </w:pPr>
      <w:rPr>
        <w:rFonts w:hint="default"/>
      </w:rPr>
    </w:lvl>
    <w:lvl w:ilvl="6" w:tplc="7B40A9CE">
      <w:numFmt w:val="bullet"/>
      <w:lvlText w:val="•"/>
      <w:lvlJc w:val="left"/>
      <w:pPr>
        <w:ind w:left="7200" w:hanging="460"/>
      </w:pPr>
      <w:rPr>
        <w:rFonts w:hint="default"/>
      </w:rPr>
    </w:lvl>
    <w:lvl w:ilvl="7" w:tplc="F206727C">
      <w:numFmt w:val="bullet"/>
      <w:lvlText w:val="•"/>
      <w:lvlJc w:val="left"/>
      <w:pPr>
        <w:ind w:left="8190" w:hanging="460"/>
      </w:pPr>
      <w:rPr>
        <w:rFonts w:hint="default"/>
      </w:rPr>
    </w:lvl>
    <w:lvl w:ilvl="8" w:tplc="A0E87C84">
      <w:numFmt w:val="bullet"/>
      <w:lvlText w:val="•"/>
      <w:lvlJc w:val="left"/>
      <w:pPr>
        <w:ind w:left="9180" w:hanging="460"/>
      </w:pPr>
      <w:rPr>
        <w:rFonts w:hint="default"/>
      </w:rPr>
    </w:lvl>
  </w:abstractNum>
  <w:abstractNum w:abstractNumId="136" w15:restartNumberingAfterBreak="0">
    <w:nsid w:val="36E81BA8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7514C9A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138" w15:restartNumberingAfterBreak="0">
    <w:nsid w:val="375C7149"/>
    <w:multiLevelType w:val="hybridMultilevel"/>
    <w:tmpl w:val="88349838"/>
    <w:lvl w:ilvl="0" w:tplc="E57ED100">
      <w:numFmt w:val="bullet"/>
      <w:lvlText w:val=""/>
      <w:lvlJc w:val="left"/>
      <w:pPr>
        <w:ind w:left="2040" w:hanging="4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78243F6"/>
    <w:multiLevelType w:val="hybridMultilevel"/>
    <w:tmpl w:val="8C8EB20E"/>
    <w:lvl w:ilvl="0" w:tplc="04090001">
      <w:start w:val="1"/>
      <w:numFmt w:val="bullet"/>
      <w:lvlText w:val=""/>
      <w:lvlJc w:val="left"/>
      <w:pPr>
        <w:ind w:left="2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140" w15:restartNumberingAfterBreak="0">
    <w:nsid w:val="37B72D0C"/>
    <w:multiLevelType w:val="hybridMultilevel"/>
    <w:tmpl w:val="DC9AA486"/>
    <w:lvl w:ilvl="0" w:tplc="22A67CC8">
      <w:numFmt w:val="bullet"/>
      <w:lvlText w:val=""/>
      <w:lvlJc w:val="left"/>
      <w:pPr>
        <w:ind w:left="2041" w:hanging="35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026785E">
      <w:numFmt w:val="bullet"/>
      <w:lvlText w:val="•"/>
      <w:lvlJc w:val="left"/>
      <w:pPr>
        <w:ind w:left="2952" w:hanging="359"/>
      </w:pPr>
      <w:rPr>
        <w:rFonts w:hint="default"/>
      </w:rPr>
    </w:lvl>
    <w:lvl w:ilvl="2" w:tplc="46BE7058">
      <w:numFmt w:val="bullet"/>
      <w:lvlText w:val="•"/>
      <w:lvlJc w:val="left"/>
      <w:pPr>
        <w:ind w:left="3864" w:hanging="359"/>
      </w:pPr>
      <w:rPr>
        <w:rFonts w:hint="default"/>
      </w:rPr>
    </w:lvl>
    <w:lvl w:ilvl="3" w:tplc="6BD2DA9E">
      <w:numFmt w:val="bullet"/>
      <w:lvlText w:val="•"/>
      <w:lvlJc w:val="left"/>
      <w:pPr>
        <w:ind w:left="4776" w:hanging="359"/>
      </w:pPr>
      <w:rPr>
        <w:rFonts w:hint="default"/>
      </w:rPr>
    </w:lvl>
    <w:lvl w:ilvl="4" w:tplc="69F66858">
      <w:numFmt w:val="bullet"/>
      <w:lvlText w:val="•"/>
      <w:lvlJc w:val="left"/>
      <w:pPr>
        <w:ind w:left="5688" w:hanging="359"/>
      </w:pPr>
      <w:rPr>
        <w:rFonts w:hint="default"/>
      </w:rPr>
    </w:lvl>
    <w:lvl w:ilvl="5" w:tplc="91DAFEFA">
      <w:numFmt w:val="bullet"/>
      <w:lvlText w:val="•"/>
      <w:lvlJc w:val="left"/>
      <w:pPr>
        <w:ind w:left="6600" w:hanging="359"/>
      </w:pPr>
      <w:rPr>
        <w:rFonts w:hint="default"/>
      </w:rPr>
    </w:lvl>
    <w:lvl w:ilvl="6" w:tplc="55F2AFC4">
      <w:numFmt w:val="bullet"/>
      <w:lvlText w:val="•"/>
      <w:lvlJc w:val="left"/>
      <w:pPr>
        <w:ind w:left="7512" w:hanging="359"/>
      </w:pPr>
      <w:rPr>
        <w:rFonts w:hint="default"/>
      </w:rPr>
    </w:lvl>
    <w:lvl w:ilvl="7" w:tplc="7BFA8C82">
      <w:numFmt w:val="bullet"/>
      <w:lvlText w:val="•"/>
      <w:lvlJc w:val="left"/>
      <w:pPr>
        <w:ind w:left="8424" w:hanging="359"/>
      </w:pPr>
      <w:rPr>
        <w:rFonts w:hint="default"/>
      </w:rPr>
    </w:lvl>
    <w:lvl w:ilvl="8" w:tplc="EC10DF74">
      <w:numFmt w:val="bullet"/>
      <w:lvlText w:val="•"/>
      <w:lvlJc w:val="left"/>
      <w:pPr>
        <w:ind w:left="9336" w:hanging="359"/>
      </w:pPr>
      <w:rPr>
        <w:rFonts w:hint="default"/>
      </w:rPr>
    </w:lvl>
  </w:abstractNum>
  <w:abstractNum w:abstractNumId="141" w15:restartNumberingAfterBreak="0">
    <w:nsid w:val="37F32033"/>
    <w:multiLevelType w:val="hybridMultilevel"/>
    <w:tmpl w:val="73B0A136"/>
    <w:lvl w:ilvl="0" w:tplc="2CECB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DAA214">
      <w:start w:val="1"/>
      <w:numFmt w:val="lowerLetter"/>
      <w:lvlText w:val="%2."/>
      <w:lvlJc w:val="left"/>
      <w:pPr>
        <w:ind w:left="1440" w:hanging="360"/>
      </w:pPr>
      <w:rPr>
        <w:rFonts w:hint="default"/>
        <w:sz w:val="22"/>
      </w:rPr>
    </w:lvl>
    <w:lvl w:ilvl="2" w:tplc="8B4A39D6">
      <w:start w:val="1"/>
      <w:numFmt w:val="decimal"/>
      <w:lvlText w:val="%3."/>
      <w:lvlJc w:val="left"/>
      <w:pPr>
        <w:ind w:left="1350" w:hanging="360"/>
      </w:pPr>
      <w:rPr>
        <w:rFonts w:hint="default"/>
      </w:rPr>
    </w:lvl>
    <w:lvl w:ilvl="3" w:tplc="4230AB02">
      <w:start w:val="1"/>
      <w:numFmt w:val="upperLetter"/>
      <w:lvlText w:val="%4."/>
      <w:lvlJc w:val="left"/>
      <w:pPr>
        <w:ind w:left="1080" w:hanging="360"/>
      </w:pPr>
      <w:rPr>
        <w:rFonts w:hint="default"/>
      </w:rPr>
    </w:lvl>
    <w:lvl w:ilvl="4" w:tplc="03B2FB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C5255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274D0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DCAE5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04BD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8740465"/>
    <w:multiLevelType w:val="hybridMultilevel"/>
    <w:tmpl w:val="A9D01B4E"/>
    <w:lvl w:ilvl="0" w:tplc="FC502598">
      <w:numFmt w:val="bullet"/>
      <w:lvlText w:val=""/>
      <w:lvlJc w:val="left"/>
      <w:pPr>
        <w:ind w:left="251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1281F60">
      <w:numFmt w:val="bullet"/>
      <w:lvlText w:val="•"/>
      <w:lvlJc w:val="left"/>
      <w:pPr>
        <w:ind w:left="3324" w:hanging="361"/>
      </w:pPr>
      <w:rPr>
        <w:rFonts w:hint="default"/>
      </w:rPr>
    </w:lvl>
    <w:lvl w:ilvl="2" w:tplc="29842C22">
      <w:numFmt w:val="bullet"/>
      <w:lvlText w:val="•"/>
      <w:lvlJc w:val="left"/>
      <w:pPr>
        <w:ind w:left="4128" w:hanging="361"/>
      </w:pPr>
      <w:rPr>
        <w:rFonts w:hint="default"/>
      </w:rPr>
    </w:lvl>
    <w:lvl w:ilvl="3" w:tplc="5AFA913C">
      <w:numFmt w:val="bullet"/>
      <w:lvlText w:val="•"/>
      <w:lvlJc w:val="left"/>
      <w:pPr>
        <w:ind w:left="4932" w:hanging="361"/>
      </w:pPr>
      <w:rPr>
        <w:rFonts w:hint="default"/>
      </w:rPr>
    </w:lvl>
    <w:lvl w:ilvl="4" w:tplc="540A7256">
      <w:numFmt w:val="bullet"/>
      <w:lvlText w:val="•"/>
      <w:lvlJc w:val="left"/>
      <w:pPr>
        <w:ind w:left="5736" w:hanging="361"/>
      </w:pPr>
      <w:rPr>
        <w:rFonts w:hint="default"/>
      </w:rPr>
    </w:lvl>
    <w:lvl w:ilvl="5" w:tplc="C62047E8">
      <w:numFmt w:val="bullet"/>
      <w:lvlText w:val="•"/>
      <w:lvlJc w:val="left"/>
      <w:pPr>
        <w:ind w:left="6540" w:hanging="361"/>
      </w:pPr>
      <w:rPr>
        <w:rFonts w:hint="default"/>
      </w:rPr>
    </w:lvl>
    <w:lvl w:ilvl="6" w:tplc="046280F0">
      <w:numFmt w:val="bullet"/>
      <w:lvlText w:val="•"/>
      <w:lvlJc w:val="left"/>
      <w:pPr>
        <w:ind w:left="7344" w:hanging="361"/>
      </w:pPr>
      <w:rPr>
        <w:rFonts w:hint="default"/>
      </w:rPr>
    </w:lvl>
    <w:lvl w:ilvl="7" w:tplc="FE243ED0">
      <w:numFmt w:val="bullet"/>
      <w:lvlText w:val="•"/>
      <w:lvlJc w:val="left"/>
      <w:pPr>
        <w:ind w:left="8148" w:hanging="361"/>
      </w:pPr>
      <w:rPr>
        <w:rFonts w:hint="default"/>
      </w:rPr>
    </w:lvl>
    <w:lvl w:ilvl="8" w:tplc="22CC6D50">
      <w:numFmt w:val="bullet"/>
      <w:lvlText w:val="•"/>
      <w:lvlJc w:val="left"/>
      <w:pPr>
        <w:ind w:left="8952" w:hanging="361"/>
      </w:pPr>
      <w:rPr>
        <w:rFonts w:hint="default"/>
      </w:rPr>
    </w:lvl>
  </w:abstractNum>
  <w:abstractNum w:abstractNumId="143" w15:restartNumberingAfterBreak="0">
    <w:nsid w:val="38E84E62"/>
    <w:multiLevelType w:val="hybridMultilevel"/>
    <w:tmpl w:val="74C044D8"/>
    <w:lvl w:ilvl="0" w:tplc="6388F1BC">
      <w:start w:val="2"/>
      <w:numFmt w:val="decimal"/>
      <w:lvlText w:val="%1."/>
      <w:lvlJc w:val="left"/>
      <w:pPr>
        <w:ind w:left="1090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39E0B1DC">
      <w:numFmt w:val="bullet"/>
      <w:lvlText w:val=""/>
      <w:lvlJc w:val="left"/>
      <w:pPr>
        <w:ind w:left="1580" w:hanging="49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DAD4786C">
      <w:numFmt w:val="bullet"/>
      <w:lvlText w:val="•"/>
      <w:lvlJc w:val="left"/>
      <w:pPr>
        <w:ind w:left="2644" w:hanging="490"/>
      </w:pPr>
      <w:rPr>
        <w:rFonts w:hint="default"/>
      </w:rPr>
    </w:lvl>
    <w:lvl w:ilvl="3" w:tplc="4364E30E">
      <w:numFmt w:val="bullet"/>
      <w:lvlText w:val="•"/>
      <w:lvlJc w:val="left"/>
      <w:pPr>
        <w:ind w:left="3708" w:hanging="490"/>
      </w:pPr>
      <w:rPr>
        <w:rFonts w:hint="default"/>
      </w:rPr>
    </w:lvl>
    <w:lvl w:ilvl="4" w:tplc="1A52034E">
      <w:numFmt w:val="bullet"/>
      <w:lvlText w:val="•"/>
      <w:lvlJc w:val="left"/>
      <w:pPr>
        <w:ind w:left="4773" w:hanging="490"/>
      </w:pPr>
      <w:rPr>
        <w:rFonts w:hint="default"/>
      </w:rPr>
    </w:lvl>
    <w:lvl w:ilvl="5" w:tplc="0EEA94D0">
      <w:numFmt w:val="bullet"/>
      <w:lvlText w:val="•"/>
      <w:lvlJc w:val="left"/>
      <w:pPr>
        <w:ind w:left="5837" w:hanging="490"/>
      </w:pPr>
      <w:rPr>
        <w:rFonts w:hint="default"/>
      </w:rPr>
    </w:lvl>
    <w:lvl w:ilvl="6" w:tplc="5A1417DC">
      <w:numFmt w:val="bullet"/>
      <w:lvlText w:val="•"/>
      <w:lvlJc w:val="left"/>
      <w:pPr>
        <w:ind w:left="6902" w:hanging="490"/>
      </w:pPr>
      <w:rPr>
        <w:rFonts w:hint="default"/>
      </w:rPr>
    </w:lvl>
    <w:lvl w:ilvl="7" w:tplc="9CB8B1B0">
      <w:numFmt w:val="bullet"/>
      <w:lvlText w:val="•"/>
      <w:lvlJc w:val="left"/>
      <w:pPr>
        <w:ind w:left="7966" w:hanging="490"/>
      </w:pPr>
      <w:rPr>
        <w:rFonts w:hint="default"/>
      </w:rPr>
    </w:lvl>
    <w:lvl w:ilvl="8" w:tplc="30B0495A">
      <w:numFmt w:val="bullet"/>
      <w:lvlText w:val="•"/>
      <w:lvlJc w:val="left"/>
      <w:pPr>
        <w:ind w:left="9031" w:hanging="490"/>
      </w:pPr>
      <w:rPr>
        <w:rFonts w:hint="default"/>
      </w:rPr>
    </w:lvl>
  </w:abstractNum>
  <w:abstractNum w:abstractNumId="144" w15:restartNumberingAfterBreak="0">
    <w:nsid w:val="392C0EA2"/>
    <w:multiLevelType w:val="hybridMultilevel"/>
    <w:tmpl w:val="153E5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93A2C1D"/>
    <w:multiLevelType w:val="hybridMultilevel"/>
    <w:tmpl w:val="FE443B68"/>
    <w:lvl w:ilvl="0" w:tplc="79AE6CF4">
      <w:start w:val="1"/>
      <w:numFmt w:val="decimal"/>
      <w:lvlText w:val="(%1)"/>
      <w:lvlJc w:val="left"/>
      <w:pPr>
        <w:ind w:left="1136" w:hanging="54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A1E29A2">
      <w:start w:val="1"/>
      <w:numFmt w:val="lowerLetter"/>
      <w:lvlText w:val="(%2)"/>
      <w:lvlJc w:val="left"/>
      <w:pPr>
        <w:ind w:left="1671" w:hanging="540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9838262C">
      <w:start w:val="1"/>
      <w:numFmt w:val="lowerRoman"/>
      <w:lvlText w:val="(%3)"/>
      <w:lvlJc w:val="left"/>
      <w:pPr>
        <w:ind w:left="2211" w:hanging="5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E62EFB9A">
      <w:numFmt w:val="bullet"/>
      <w:lvlText w:val="•"/>
      <w:lvlJc w:val="left"/>
      <w:pPr>
        <w:ind w:left="3337" w:hanging="540"/>
      </w:pPr>
      <w:rPr>
        <w:rFonts w:hint="default"/>
      </w:rPr>
    </w:lvl>
    <w:lvl w:ilvl="4" w:tplc="D2189480">
      <w:numFmt w:val="bullet"/>
      <w:lvlText w:val="•"/>
      <w:lvlJc w:val="left"/>
      <w:pPr>
        <w:ind w:left="4455" w:hanging="540"/>
      </w:pPr>
      <w:rPr>
        <w:rFonts w:hint="default"/>
      </w:rPr>
    </w:lvl>
    <w:lvl w:ilvl="5" w:tplc="96C8F1FC">
      <w:numFmt w:val="bullet"/>
      <w:lvlText w:val="•"/>
      <w:lvlJc w:val="left"/>
      <w:pPr>
        <w:ind w:left="5572" w:hanging="540"/>
      </w:pPr>
      <w:rPr>
        <w:rFonts w:hint="default"/>
      </w:rPr>
    </w:lvl>
    <w:lvl w:ilvl="6" w:tplc="D0F2885C">
      <w:numFmt w:val="bullet"/>
      <w:lvlText w:val="•"/>
      <w:lvlJc w:val="left"/>
      <w:pPr>
        <w:ind w:left="6690" w:hanging="540"/>
      </w:pPr>
      <w:rPr>
        <w:rFonts w:hint="default"/>
      </w:rPr>
    </w:lvl>
    <w:lvl w:ilvl="7" w:tplc="AEE280C4">
      <w:numFmt w:val="bullet"/>
      <w:lvlText w:val="•"/>
      <w:lvlJc w:val="left"/>
      <w:pPr>
        <w:ind w:left="7807" w:hanging="540"/>
      </w:pPr>
      <w:rPr>
        <w:rFonts w:hint="default"/>
      </w:rPr>
    </w:lvl>
    <w:lvl w:ilvl="8" w:tplc="76AAF338">
      <w:numFmt w:val="bullet"/>
      <w:lvlText w:val="•"/>
      <w:lvlJc w:val="left"/>
      <w:pPr>
        <w:ind w:left="8925" w:hanging="540"/>
      </w:pPr>
      <w:rPr>
        <w:rFonts w:hint="default"/>
      </w:rPr>
    </w:lvl>
  </w:abstractNum>
  <w:abstractNum w:abstractNumId="146" w15:restartNumberingAfterBreak="0">
    <w:nsid w:val="395373EF"/>
    <w:multiLevelType w:val="hybridMultilevel"/>
    <w:tmpl w:val="CEDED1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39B93371"/>
    <w:multiLevelType w:val="hybridMultilevel"/>
    <w:tmpl w:val="1748A7C8"/>
    <w:lvl w:ilvl="0" w:tplc="246A4B20">
      <w:start w:val="1"/>
      <w:numFmt w:val="decimal"/>
      <w:lvlText w:val="%1)"/>
      <w:lvlJc w:val="left"/>
      <w:pPr>
        <w:ind w:left="2750" w:hanging="477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A6F71B6"/>
    <w:multiLevelType w:val="hybridMultilevel"/>
    <w:tmpl w:val="D3B07C88"/>
    <w:lvl w:ilvl="0" w:tplc="C8DC2B12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9" w15:restartNumberingAfterBreak="0">
    <w:nsid w:val="3C2F0C3D"/>
    <w:multiLevelType w:val="hybridMultilevel"/>
    <w:tmpl w:val="685E545A"/>
    <w:lvl w:ilvl="0" w:tplc="6756D90E">
      <w:start w:val="1"/>
      <w:numFmt w:val="decimal"/>
      <w:lvlText w:val="(%1)"/>
      <w:lvlJc w:val="left"/>
      <w:pPr>
        <w:ind w:left="1136" w:hanging="54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9ECC7BE0">
      <w:numFmt w:val="bullet"/>
      <w:lvlText w:val="•"/>
      <w:lvlJc w:val="left"/>
      <w:pPr>
        <w:ind w:left="2142" w:hanging="545"/>
      </w:pPr>
      <w:rPr>
        <w:rFonts w:hint="default"/>
      </w:rPr>
    </w:lvl>
    <w:lvl w:ilvl="2" w:tplc="DDB27274">
      <w:numFmt w:val="bullet"/>
      <w:lvlText w:val="•"/>
      <w:lvlJc w:val="left"/>
      <w:pPr>
        <w:ind w:left="3144" w:hanging="545"/>
      </w:pPr>
      <w:rPr>
        <w:rFonts w:hint="default"/>
      </w:rPr>
    </w:lvl>
    <w:lvl w:ilvl="3" w:tplc="2C40E528">
      <w:numFmt w:val="bullet"/>
      <w:lvlText w:val="•"/>
      <w:lvlJc w:val="left"/>
      <w:pPr>
        <w:ind w:left="4146" w:hanging="545"/>
      </w:pPr>
      <w:rPr>
        <w:rFonts w:hint="default"/>
      </w:rPr>
    </w:lvl>
    <w:lvl w:ilvl="4" w:tplc="CA2A3C46">
      <w:numFmt w:val="bullet"/>
      <w:lvlText w:val="•"/>
      <w:lvlJc w:val="left"/>
      <w:pPr>
        <w:ind w:left="5148" w:hanging="545"/>
      </w:pPr>
      <w:rPr>
        <w:rFonts w:hint="default"/>
      </w:rPr>
    </w:lvl>
    <w:lvl w:ilvl="5" w:tplc="931C11FE">
      <w:numFmt w:val="bullet"/>
      <w:lvlText w:val="•"/>
      <w:lvlJc w:val="left"/>
      <w:pPr>
        <w:ind w:left="6150" w:hanging="545"/>
      </w:pPr>
      <w:rPr>
        <w:rFonts w:hint="default"/>
      </w:rPr>
    </w:lvl>
    <w:lvl w:ilvl="6" w:tplc="A4AC03F4">
      <w:numFmt w:val="bullet"/>
      <w:lvlText w:val="•"/>
      <w:lvlJc w:val="left"/>
      <w:pPr>
        <w:ind w:left="7152" w:hanging="545"/>
      </w:pPr>
      <w:rPr>
        <w:rFonts w:hint="default"/>
      </w:rPr>
    </w:lvl>
    <w:lvl w:ilvl="7" w:tplc="0CB4B46C">
      <w:numFmt w:val="bullet"/>
      <w:lvlText w:val="•"/>
      <w:lvlJc w:val="left"/>
      <w:pPr>
        <w:ind w:left="8154" w:hanging="545"/>
      </w:pPr>
      <w:rPr>
        <w:rFonts w:hint="default"/>
      </w:rPr>
    </w:lvl>
    <w:lvl w:ilvl="8" w:tplc="1E6ED55A">
      <w:numFmt w:val="bullet"/>
      <w:lvlText w:val="•"/>
      <w:lvlJc w:val="left"/>
      <w:pPr>
        <w:ind w:left="9156" w:hanging="545"/>
      </w:pPr>
      <w:rPr>
        <w:rFonts w:hint="default"/>
      </w:rPr>
    </w:lvl>
  </w:abstractNum>
  <w:abstractNum w:abstractNumId="150" w15:restartNumberingAfterBreak="0">
    <w:nsid w:val="3C3A2B86"/>
    <w:multiLevelType w:val="hybridMultilevel"/>
    <w:tmpl w:val="D62CE7A0"/>
    <w:lvl w:ilvl="0" w:tplc="926827FE">
      <w:numFmt w:val="bullet"/>
      <w:lvlText w:val=""/>
      <w:lvlJc w:val="left"/>
      <w:pPr>
        <w:ind w:left="838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14A7A14">
      <w:numFmt w:val="bullet"/>
      <w:lvlText w:val="•"/>
      <w:lvlJc w:val="left"/>
      <w:pPr>
        <w:ind w:left="1465" w:hanging="361"/>
      </w:pPr>
      <w:rPr>
        <w:rFonts w:hint="default"/>
      </w:rPr>
    </w:lvl>
    <w:lvl w:ilvl="2" w:tplc="B42221D4">
      <w:numFmt w:val="bullet"/>
      <w:lvlText w:val="•"/>
      <w:lvlJc w:val="left"/>
      <w:pPr>
        <w:ind w:left="2090" w:hanging="361"/>
      </w:pPr>
      <w:rPr>
        <w:rFonts w:hint="default"/>
      </w:rPr>
    </w:lvl>
    <w:lvl w:ilvl="3" w:tplc="20B8886A">
      <w:numFmt w:val="bullet"/>
      <w:lvlText w:val="•"/>
      <w:lvlJc w:val="left"/>
      <w:pPr>
        <w:ind w:left="2715" w:hanging="361"/>
      </w:pPr>
      <w:rPr>
        <w:rFonts w:hint="default"/>
      </w:rPr>
    </w:lvl>
    <w:lvl w:ilvl="4" w:tplc="CFCA3676">
      <w:numFmt w:val="bullet"/>
      <w:lvlText w:val="•"/>
      <w:lvlJc w:val="left"/>
      <w:pPr>
        <w:ind w:left="3340" w:hanging="361"/>
      </w:pPr>
      <w:rPr>
        <w:rFonts w:hint="default"/>
      </w:rPr>
    </w:lvl>
    <w:lvl w:ilvl="5" w:tplc="A6C08BC8">
      <w:numFmt w:val="bullet"/>
      <w:lvlText w:val="•"/>
      <w:lvlJc w:val="left"/>
      <w:pPr>
        <w:ind w:left="3965" w:hanging="361"/>
      </w:pPr>
      <w:rPr>
        <w:rFonts w:hint="default"/>
      </w:rPr>
    </w:lvl>
    <w:lvl w:ilvl="6" w:tplc="E3281DB8">
      <w:numFmt w:val="bullet"/>
      <w:lvlText w:val="•"/>
      <w:lvlJc w:val="left"/>
      <w:pPr>
        <w:ind w:left="4590" w:hanging="361"/>
      </w:pPr>
      <w:rPr>
        <w:rFonts w:hint="default"/>
      </w:rPr>
    </w:lvl>
    <w:lvl w:ilvl="7" w:tplc="649E82F2">
      <w:numFmt w:val="bullet"/>
      <w:lvlText w:val="•"/>
      <w:lvlJc w:val="left"/>
      <w:pPr>
        <w:ind w:left="5215" w:hanging="361"/>
      </w:pPr>
      <w:rPr>
        <w:rFonts w:hint="default"/>
      </w:rPr>
    </w:lvl>
    <w:lvl w:ilvl="8" w:tplc="F0601156">
      <w:numFmt w:val="bullet"/>
      <w:lvlText w:val="•"/>
      <w:lvlJc w:val="left"/>
      <w:pPr>
        <w:ind w:left="5840" w:hanging="361"/>
      </w:pPr>
      <w:rPr>
        <w:rFonts w:hint="default"/>
      </w:rPr>
    </w:lvl>
  </w:abstractNum>
  <w:abstractNum w:abstractNumId="151" w15:restartNumberingAfterBreak="0">
    <w:nsid w:val="3CCF151D"/>
    <w:multiLevelType w:val="hybridMultilevel"/>
    <w:tmpl w:val="948AE920"/>
    <w:lvl w:ilvl="0" w:tplc="1E505230">
      <w:start w:val="1"/>
      <w:numFmt w:val="decimal"/>
      <w:lvlText w:val="%1."/>
      <w:lvlJc w:val="left"/>
      <w:pPr>
        <w:ind w:left="8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52" w15:restartNumberingAfterBreak="0">
    <w:nsid w:val="3D360DCA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D8F5DE1"/>
    <w:multiLevelType w:val="hybridMultilevel"/>
    <w:tmpl w:val="A86A7E22"/>
    <w:lvl w:ilvl="0" w:tplc="546665B0">
      <w:numFmt w:val="bullet"/>
      <w:lvlText w:val=""/>
      <w:lvlJc w:val="left"/>
      <w:pPr>
        <w:ind w:left="2040" w:hanging="476"/>
      </w:pPr>
      <w:rPr>
        <w:rFonts w:hint="default"/>
        <w:w w:val="100"/>
      </w:rPr>
    </w:lvl>
    <w:lvl w:ilvl="1" w:tplc="808CEF92">
      <w:numFmt w:val="bullet"/>
      <w:lvlText w:val=""/>
      <w:lvlJc w:val="left"/>
      <w:pPr>
        <w:ind w:left="2760" w:hanging="476"/>
      </w:pPr>
      <w:rPr>
        <w:rFonts w:ascii="Symbol" w:eastAsia="Symbol" w:hAnsi="Symbol" w:cs="Symbol" w:hint="default"/>
        <w:w w:val="99"/>
        <w:sz w:val="22"/>
        <w:szCs w:val="22"/>
      </w:rPr>
    </w:lvl>
    <w:lvl w:ilvl="2" w:tplc="5F58509E">
      <w:numFmt w:val="bullet"/>
      <w:lvlText w:val="•"/>
      <w:lvlJc w:val="left"/>
      <w:pPr>
        <w:ind w:left="3693" w:hanging="476"/>
      </w:pPr>
      <w:rPr>
        <w:rFonts w:hint="default"/>
      </w:rPr>
    </w:lvl>
    <w:lvl w:ilvl="3" w:tplc="4250535E">
      <w:numFmt w:val="bullet"/>
      <w:lvlText w:val="•"/>
      <w:lvlJc w:val="left"/>
      <w:pPr>
        <w:ind w:left="4626" w:hanging="476"/>
      </w:pPr>
      <w:rPr>
        <w:rFonts w:hint="default"/>
      </w:rPr>
    </w:lvl>
    <w:lvl w:ilvl="4" w:tplc="9C7E28FC">
      <w:numFmt w:val="bullet"/>
      <w:lvlText w:val="•"/>
      <w:lvlJc w:val="left"/>
      <w:pPr>
        <w:ind w:left="5560" w:hanging="476"/>
      </w:pPr>
      <w:rPr>
        <w:rFonts w:hint="default"/>
      </w:rPr>
    </w:lvl>
    <w:lvl w:ilvl="5" w:tplc="8FC4D23E">
      <w:numFmt w:val="bullet"/>
      <w:lvlText w:val="•"/>
      <w:lvlJc w:val="left"/>
      <w:pPr>
        <w:ind w:left="6493" w:hanging="476"/>
      </w:pPr>
      <w:rPr>
        <w:rFonts w:hint="default"/>
      </w:rPr>
    </w:lvl>
    <w:lvl w:ilvl="6" w:tplc="26C26108">
      <w:numFmt w:val="bullet"/>
      <w:lvlText w:val="•"/>
      <w:lvlJc w:val="left"/>
      <w:pPr>
        <w:ind w:left="7426" w:hanging="476"/>
      </w:pPr>
      <w:rPr>
        <w:rFonts w:hint="default"/>
      </w:rPr>
    </w:lvl>
    <w:lvl w:ilvl="7" w:tplc="FE3C0B1A">
      <w:numFmt w:val="bullet"/>
      <w:lvlText w:val="•"/>
      <w:lvlJc w:val="left"/>
      <w:pPr>
        <w:ind w:left="8360" w:hanging="476"/>
      </w:pPr>
      <w:rPr>
        <w:rFonts w:hint="default"/>
      </w:rPr>
    </w:lvl>
    <w:lvl w:ilvl="8" w:tplc="320C51B4">
      <w:numFmt w:val="bullet"/>
      <w:lvlText w:val="•"/>
      <w:lvlJc w:val="left"/>
      <w:pPr>
        <w:ind w:left="9293" w:hanging="476"/>
      </w:pPr>
      <w:rPr>
        <w:rFonts w:hint="default"/>
      </w:rPr>
    </w:lvl>
  </w:abstractNum>
  <w:abstractNum w:abstractNumId="154" w15:restartNumberingAfterBreak="0">
    <w:nsid w:val="3DAE0953"/>
    <w:multiLevelType w:val="hybridMultilevel"/>
    <w:tmpl w:val="F7B8E6AC"/>
    <w:lvl w:ilvl="0" w:tplc="57D62172">
      <w:start w:val="1"/>
      <w:numFmt w:val="lowerLetter"/>
      <w:lvlText w:val="%1."/>
      <w:lvlJc w:val="left"/>
      <w:pPr>
        <w:ind w:left="182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701" w:hanging="360"/>
      </w:pPr>
    </w:lvl>
    <w:lvl w:ilvl="2" w:tplc="0409001B" w:tentative="1">
      <w:start w:val="1"/>
      <w:numFmt w:val="lowerRoman"/>
      <w:lvlText w:val="%3."/>
      <w:lvlJc w:val="right"/>
      <w:pPr>
        <w:ind w:left="2421" w:hanging="180"/>
      </w:pPr>
    </w:lvl>
    <w:lvl w:ilvl="3" w:tplc="0409000F" w:tentative="1">
      <w:start w:val="1"/>
      <w:numFmt w:val="decimal"/>
      <w:lvlText w:val="%4."/>
      <w:lvlJc w:val="left"/>
      <w:pPr>
        <w:ind w:left="3141" w:hanging="360"/>
      </w:pPr>
    </w:lvl>
    <w:lvl w:ilvl="4" w:tplc="04090019" w:tentative="1">
      <w:start w:val="1"/>
      <w:numFmt w:val="lowerLetter"/>
      <w:lvlText w:val="%5."/>
      <w:lvlJc w:val="left"/>
      <w:pPr>
        <w:ind w:left="3861" w:hanging="360"/>
      </w:pPr>
    </w:lvl>
    <w:lvl w:ilvl="5" w:tplc="0409001B" w:tentative="1">
      <w:start w:val="1"/>
      <w:numFmt w:val="lowerRoman"/>
      <w:lvlText w:val="%6."/>
      <w:lvlJc w:val="right"/>
      <w:pPr>
        <w:ind w:left="4581" w:hanging="180"/>
      </w:pPr>
    </w:lvl>
    <w:lvl w:ilvl="6" w:tplc="0409000F" w:tentative="1">
      <w:start w:val="1"/>
      <w:numFmt w:val="decimal"/>
      <w:lvlText w:val="%7."/>
      <w:lvlJc w:val="left"/>
      <w:pPr>
        <w:ind w:left="5301" w:hanging="360"/>
      </w:pPr>
    </w:lvl>
    <w:lvl w:ilvl="7" w:tplc="04090019" w:tentative="1">
      <w:start w:val="1"/>
      <w:numFmt w:val="lowerLetter"/>
      <w:lvlText w:val="%8."/>
      <w:lvlJc w:val="left"/>
      <w:pPr>
        <w:ind w:left="6021" w:hanging="360"/>
      </w:pPr>
    </w:lvl>
    <w:lvl w:ilvl="8" w:tplc="040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155" w15:restartNumberingAfterBreak="0">
    <w:nsid w:val="3E41733D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EE46A7F"/>
    <w:multiLevelType w:val="hybridMultilevel"/>
    <w:tmpl w:val="BEB24A2E"/>
    <w:lvl w:ilvl="0" w:tplc="BE68173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F1B1EA2"/>
    <w:multiLevelType w:val="hybridMultilevel"/>
    <w:tmpl w:val="EE68A30C"/>
    <w:lvl w:ilvl="0" w:tplc="8DD4781A">
      <w:numFmt w:val="bullet"/>
      <w:lvlText w:val="•"/>
      <w:lvlJc w:val="left"/>
      <w:pPr>
        <w:ind w:left="2070" w:hanging="491"/>
      </w:pPr>
      <w:rPr>
        <w:rFonts w:ascii="Arial" w:eastAsia="Arial" w:hAnsi="Arial" w:cs="Arial" w:hint="default"/>
        <w:w w:val="100"/>
        <w:sz w:val="20"/>
        <w:szCs w:val="20"/>
      </w:rPr>
    </w:lvl>
    <w:lvl w:ilvl="1" w:tplc="DE82B052">
      <w:numFmt w:val="bullet"/>
      <w:lvlText w:val="•"/>
      <w:lvlJc w:val="left"/>
      <w:pPr>
        <w:ind w:left="3028" w:hanging="491"/>
      </w:pPr>
      <w:rPr>
        <w:rFonts w:hint="default"/>
      </w:rPr>
    </w:lvl>
    <w:lvl w:ilvl="2" w:tplc="EB98ED7E">
      <w:numFmt w:val="bullet"/>
      <w:lvlText w:val="•"/>
      <w:lvlJc w:val="left"/>
      <w:pPr>
        <w:ind w:left="3986" w:hanging="491"/>
      </w:pPr>
      <w:rPr>
        <w:rFonts w:hint="default"/>
      </w:rPr>
    </w:lvl>
    <w:lvl w:ilvl="3" w:tplc="78C6D43E">
      <w:numFmt w:val="bullet"/>
      <w:lvlText w:val="•"/>
      <w:lvlJc w:val="left"/>
      <w:pPr>
        <w:ind w:left="4944" w:hanging="491"/>
      </w:pPr>
      <w:rPr>
        <w:rFonts w:hint="default"/>
      </w:rPr>
    </w:lvl>
    <w:lvl w:ilvl="4" w:tplc="0ACA45E6">
      <w:numFmt w:val="bullet"/>
      <w:lvlText w:val="•"/>
      <w:lvlJc w:val="left"/>
      <w:pPr>
        <w:ind w:left="5902" w:hanging="491"/>
      </w:pPr>
      <w:rPr>
        <w:rFonts w:hint="default"/>
      </w:rPr>
    </w:lvl>
    <w:lvl w:ilvl="5" w:tplc="FCE0BE10">
      <w:numFmt w:val="bullet"/>
      <w:lvlText w:val="•"/>
      <w:lvlJc w:val="left"/>
      <w:pPr>
        <w:ind w:left="6860" w:hanging="491"/>
      </w:pPr>
      <w:rPr>
        <w:rFonts w:hint="default"/>
      </w:rPr>
    </w:lvl>
    <w:lvl w:ilvl="6" w:tplc="DC7ABA54">
      <w:numFmt w:val="bullet"/>
      <w:lvlText w:val="•"/>
      <w:lvlJc w:val="left"/>
      <w:pPr>
        <w:ind w:left="7818" w:hanging="491"/>
      </w:pPr>
      <w:rPr>
        <w:rFonts w:hint="default"/>
      </w:rPr>
    </w:lvl>
    <w:lvl w:ilvl="7" w:tplc="987C72E2">
      <w:numFmt w:val="bullet"/>
      <w:lvlText w:val="•"/>
      <w:lvlJc w:val="left"/>
      <w:pPr>
        <w:ind w:left="8776" w:hanging="491"/>
      </w:pPr>
      <w:rPr>
        <w:rFonts w:hint="default"/>
      </w:rPr>
    </w:lvl>
    <w:lvl w:ilvl="8" w:tplc="D6924D32">
      <w:numFmt w:val="bullet"/>
      <w:lvlText w:val="•"/>
      <w:lvlJc w:val="left"/>
      <w:pPr>
        <w:ind w:left="9734" w:hanging="491"/>
      </w:pPr>
      <w:rPr>
        <w:rFonts w:hint="default"/>
      </w:rPr>
    </w:lvl>
  </w:abstractNum>
  <w:abstractNum w:abstractNumId="158" w15:restartNumberingAfterBreak="0">
    <w:nsid w:val="403C7F81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 w15:restartNumberingAfterBreak="0">
    <w:nsid w:val="408E586D"/>
    <w:multiLevelType w:val="hybridMultilevel"/>
    <w:tmpl w:val="4D121EBC"/>
    <w:lvl w:ilvl="0" w:tplc="0409000F">
      <w:start w:val="1"/>
      <w:numFmt w:val="decimal"/>
      <w:lvlText w:val="%1.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0B04F74"/>
    <w:multiLevelType w:val="hybridMultilevel"/>
    <w:tmpl w:val="3A3EE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18712A6"/>
    <w:multiLevelType w:val="hybridMultilevel"/>
    <w:tmpl w:val="F0E4E1E8"/>
    <w:lvl w:ilvl="0" w:tplc="9710F054">
      <w:start w:val="1"/>
      <w:numFmt w:val="lowerLetter"/>
      <w:lvlText w:val="%1."/>
      <w:lvlJc w:val="left"/>
      <w:pPr>
        <w:ind w:left="108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2" w15:restartNumberingAfterBreak="0">
    <w:nsid w:val="41B20A04"/>
    <w:multiLevelType w:val="hybridMultilevel"/>
    <w:tmpl w:val="B992C31E"/>
    <w:lvl w:ilvl="0" w:tplc="5548270C">
      <w:numFmt w:val="bullet"/>
      <w:lvlText w:val=""/>
      <w:lvlJc w:val="left"/>
      <w:pPr>
        <w:ind w:left="207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63" w15:restartNumberingAfterBreak="0">
    <w:nsid w:val="41F343E9"/>
    <w:multiLevelType w:val="hybridMultilevel"/>
    <w:tmpl w:val="68D0892A"/>
    <w:lvl w:ilvl="0" w:tplc="30B865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D8C0B0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B8CD71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545806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5E400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33856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3A1B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08658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607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425630D3"/>
    <w:multiLevelType w:val="hybridMultilevel"/>
    <w:tmpl w:val="35C63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444A16C0"/>
    <w:multiLevelType w:val="hybridMultilevel"/>
    <w:tmpl w:val="D51C11D0"/>
    <w:lvl w:ilvl="0" w:tplc="1878281E">
      <w:start w:val="1"/>
      <w:numFmt w:val="lowerLetter"/>
      <w:lvlText w:val="%1."/>
      <w:lvlJc w:val="left"/>
      <w:pPr>
        <w:ind w:left="1556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66" w15:restartNumberingAfterBreak="0">
    <w:nsid w:val="44565665"/>
    <w:multiLevelType w:val="hybridMultilevel"/>
    <w:tmpl w:val="40A6952C"/>
    <w:lvl w:ilvl="0" w:tplc="58EE18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F30CE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2E5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0C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761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8E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C3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EA7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B66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46C2EE2"/>
    <w:multiLevelType w:val="hybridMultilevel"/>
    <w:tmpl w:val="C0AC29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4AC332A"/>
    <w:multiLevelType w:val="hybridMultilevel"/>
    <w:tmpl w:val="542A512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9" w15:restartNumberingAfterBreak="0">
    <w:nsid w:val="455E7C8E"/>
    <w:multiLevelType w:val="hybridMultilevel"/>
    <w:tmpl w:val="248A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6185582"/>
    <w:multiLevelType w:val="hybridMultilevel"/>
    <w:tmpl w:val="317E355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71" w15:restartNumberingAfterBreak="0">
    <w:nsid w:val="46865510"/>
    <w:multiLevelType w:val="hybridMultilevel"/>
    <w:tmpl w:val="D0B6854C"/>
    <w:lvl w:ilvl="0" w:tplc="EA0C6454">
      <w:start w:val="1"/>
      <w:numFmt w:val="upperLetter"/>
      <w:lvlText w:val="%1."/>
      <w:lvlJc w:val="left"/>
      <w:pPr>
        <w:ind w:left="1335" w:hanging="47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3E2A28D4">
      <w:start w:val="1"/>
      <w:numFmt w:val="decimal"/>
      <w:lvlText w:val="%2."/>
      <w:lvlJc w:val="left"/>
      <w:pPr>
        <w:ind w:left="1810" w:hanging="478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837EEC70">
      <w:numFmt w:val="bullet"/>
      <w:lvlText w:val=""/>
      <w:lvlJc w:val="left"/>
      <w:pPr>
        <w:ind w:left="1147" w:hanging="116"/>
      </w:pPr>
      <w:rPr>
        <w:rFonts w:ascii="Symbol" w:eastAsia="Symbol" w:hAnsi="Symbol" w:cs="Symbol" w:hint="default"/>
        <w:spacing w:val="22"/>
        <w:w w:val="100"/>
        <w:sz w:val="20"/>
        <w:szCs w:val="20"/>
      </w:rPr>
    </w:lvl>
    <w:lvl w:ilvl="3" w:tplc="279CEDA2">
      <w:numFmt w:val="bullet"/>
      <w:lvlText w:val="•"/>
      <w:lvlJc w:val="left"/>
      <w:pPr>
        <w:ind w:left="1820" w:hanging="116"/>
      </w:pPr>
      <w:rPr>
        <w:rFonts w:hint="default"/>
      </w:rPr>
    </w:lvl>
    <w:lvl w:ilvl="4" w:tplc="EB4AF546">
      <w:numFmt w:val="bullet"/>
      <w:lvlText w:val="•"/>
      <w:lvlJc w:val="left"/>
      <w:pPr>
        <w:ind w:left="3154" w:hanging="116"/>
      </w:pPr>
      <w:rPr>
        <w:rFonts w:hint="default"/>
      </w:rPr>
    </w:lvl>
    <w:lvl w:ilvl="5" w:tplc="2AE4E716">
      <w:numFmt w:val="bullet"/>
      <w:lvlText w:val="•"/>
      <w:lvlJc w:val="left"/>
      <w:pPr>
        <w:ind w:left="4488" w:hanging="116"/>
      </w:pPr>
      <w:rPr>
        <w:rFonts w:hint="default"/>
      </w:rPr>
    </w:lvl>
    <w:lvl w:ilvl="6" w:tplc="CD0CE4A4">
      <w:numFmt w:val="bullet"/>
      <w:lvlText w:val="•"/>
      <w:lvlJc w:val="left"/>
      <w:pPr>
        <w:ind w:left="5822" w:hanging="116"/>
      </w:pPr>
      <w:rPr>
        <w:rFonts w:hint="default"/>
      </w:rPr>
    </w:lvl>
    <w:lvl w:ilvl="7" w:tplc="1FEE5232">
      <w:numFmt w:val="bullet"/>
      <w:lvlText w:val="•"/>
      <w:lvlJc w:val="left"/>
      <w:pPr>
        <w:ind w:left="7157" w:hanging="116"/>
      </w:pPr>
      <w:rPr>
        <w:rFonts w:hint="default"/>
      </w:rPr>
    </w:lvl>
    <w:lvl w:ilvl="8" w:tplc="9C9A4006">
      <w:numFmt w:val="bullet"/>
      <w:lvlText w:val="•"/>
      <w:lvlJc w:val="left"/>
      <w:pPr>
        <w:ind w:left="8491" w:hanging="116"/>
      </w:pPr>
      <w:rPr>
        <w:rFonts w:hint="default"/>
      </w:rPr>
    </w:lvl>
  </w:abstractNum>
  <w:abstractNum w:abstractNumId="172" w15:restartNumberingAfterBreak="0">
    <w:nsid w:val="46DE6C78"/>
    <w:multiLevelType w:val="hybridMultilevel"/>
    <w:tmpl w:val="D2221AA0"/>
    <w:lvl w:ilvl="0" w:tplc="57D62172">
      <w:start w:val="1"/>
      <w:numFmt w:val="lowerLetter"/>
      <w:lvlText w:val="%1."/>
      <w:lvlJc w:val="left"/>
      <w:pPr>
        <w:ind w:left="24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331" w:hanging="360"/>
      </w:pPr>
    </w:lvl>
    <w:lvl w:ilvl="2" w:tplc="0409001B" w:tentative="1">
      <w:start w:val="1"/>
      <w:numFmt w:val="lowerRoman"/>
      <w:lvlText w:val="%3."/>
      <w:lvlJc w:val="right"/>
      <w:pPr>
        <w:ind w:left="3051" w:hanging="180"/>
      </w:pPr>
    </w:lvl>
    <w:lvl w:ilvl="3" w:tplc="0409000F" w:tentative="1">
      <w:start w:val="1"/>
      <w:numFmt w:val="decimal"/>
      <w:lvlText w:val="%4."/>
      <w:lvlJc w:val="left"/>
      <w:pPr>
        <w:ind w:left="3771" w:hanging="360"/>
      </w:pPr>
    </w:lvl>
    <w:lvl w:ilvl="4" w:tplc="04090019" w:tentative="1">
      <w:start w:val="1"/>
      <w:numFmt w:val="lowerLetter"/>
      <w:lvlText w:val="%5."/>
      <w:lvlJc w:val="left"/>
      <w:pPr>
        <w:ind w:left="4491" w:hanging="360"/>
      </w:pPr>
    </w:lvl>
    <w:lvl w:ilvl="5" w:tplc="0409001B" w:tentative="1">
      <w:start w:val="1"/>
      <w:numFmt w:val="lowerRoman"/>
      <w:lvlText w:val="%6."/>
      <w:lvlJc w:val="right"/>
      <w:pPr>
        <w:ind w:left="5211" w:hanging="180"/>
      </w:pPr>
    </w:lvl>
    <w:lvl w:ilvl="6" w:tplc="0409000F" w:tentative="1">
      <w:start w:val="1"/>
      <w:numFmt w:val="decimal"/>
      <w:lvlText w:val="%7."/>
      <w:lvlJc w:val="left"/>
      <w:pPr>
        <w:ind w:left="5931" w:hanging="360"/>
      </w:pPr>
    </w:lvl>
    <w:lvl w:ilvl="7" w:tplc="04090019" w:tentative="1">
      <w:start w:val="1"/>
      <w:numFmt w:val="lowerLetter"/>
      <w:lvlText w:val="%8."/>
      <w:lvlJc w:val="left"/>
      <w:pPr>
        <w:ind w:left="6651" w:hanging="360"/>
      </w:pPr>
    </w:lvl>
    <w:lvl w:ilvl="8" w:tplc="0409001B" w:tentative="1">
      <w:start w:val="1"/>
      <w:numFmt w:val="lowerRoman"/>
      <w:lvlText w:val="%9."/>
      <w:lvlJc w:val="right"/>
      <w:pPr>
        <w:ind w:left="7371" w:hanging="180"/>
      </w:pPr>
    </w:lvl>
  </w:abstractNum>
  <w:abstractNum w:abstractNumId="173" w15:restartNumberingAfterBreak="0">
    <w:nsid w:val="47D74AD9"/>
    <w:multiLevelType w:val="hybridMultilevel"/>
    <w:tmpl w:val="4162C5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487C1150"/>
    <w:multiLevelType w:val="hybridMultilevel"/>
    <w:tmpl w:val="C3C87248"/>
    <w:lvl w:ilvl="0" w:tplc="17128E60">
      <w:start w:val="1"/>
      <w:numFmt w:val="decimal"/>
      <w:lvlText w:val="%1."/>
      <w:lvlJc w:val="left"/>
      <w:pPr>
        <w:ind w:left="1810" w:hanging="477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48A816FC"/>
    <w:multiLevelType w:val="hybridMultilevel"/>
    <w:tmpl w:val="648EF1D8"/>
    <w:lvl w:ilvl="0" w:tplc="9D4C0482">
      <w:start w:val="1"/>
      <w:numFmt w:val="decimal"/>
      <w:lvlText w:val="%1."/>
      <w:lvlJc w:val="left"/>
      <w:pPr>
        <w:ind w:left="808" w:hanging="360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3C8E7FD8"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F1E8E0D0">
      <w:numFmt w:val="bullet"/>
      <w:lvlText w:val="•"/>
      <w:lvlJc w:val="left"/>
      <w:pPr>
        <w:ind w:left="2058" w:hanging="360"/>
      </w:pPr>
      <w:rPr>
        <w:rFonts w:hint="default"/>
      </w:rPr>
    </w:lvl>
    <w:lvl w:ilvl="3" w:tplc="458A1614"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72861CF2">
      <w:numFmt w:val="bullet"/>
      <w:lvlText w:val="•"/>
      <w:lvlJc w:val="left"/>
      <w:pPr>
        <w:ind w:left="3316" w:hanging="360"/>
      </w:pPr>
      <w:rPr>
        <w:rFonts w:hint="default"/>
      </w:rPr>
    </w:lvl>
    <w:lvl w:ilvl="5" w:tplc="B53C6DB6"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778007F6">
      <w:numFmt w:val="bullet"/>
      <w:lvlText w:val="•"/>
      <w:lvlJc w:val="left"/>
      <w:pPr>
        <w:ind w:left="4574" w:hanging="360"/>
      </w:pPr>
      <w:rPr>
        <w:rFonts w:hint="default"/>
      </w:rPr>
    </w:lvl>
    <w:lvl w:ilvl="7" w:tplc="CDF6E872">
      <w:numFmt w:val="bullet"/>
      <w:lvlText w:val="•"/>
      <w:lvlJc w:val="left"/>
      <w:pPr>
        <w:ind w:left="5203" w:hanging="360"/>
      </w:pPr>
      <w:rPr>
        <w:rFonts w:hint="default"/>
      </w:rPr>
    </w:lvl>
    <w:lvl w:ilvl="8" w:tplc="FA8EBB3E">
      <w:numFmt w:val="bullet"/>
      <w:lvlText w:val="•"/>
      <w:lvlJc w:val="left"/>
      <w:pPr>
        <w:ind w:left="5832" w:hanging="360"/>
      </w:pPr>
      <w:rPr>
        <w:rFonts w:hint="default"/>
      </w:rPr>
    </w:lvl>
  </w:abstractNum>
  <w:abstractNum w:abstractNumId="176" w15:restartNumberingAfterBreak="0">
    <w:nsid w:val="48B92433"/>
    <w:multiLevelType w:val="hybridMultilevel"/>
    <w:tmpl w:val="E796E20A"/>
    <w:lvl w:ilvl="0" w:tplc="6C323A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76A4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D4B4AB40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3B7687D4">
      <w:start w:val="7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410246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5D04D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80C91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0657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F22C9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493408A0"/>
    <w:multiLevelType w:val="hybridMultilevel"/>
    <w:tmpl w:val="2ECCB56A"/>
    <w:lvl w:ilvl="0" w:tplc="276E1E9A">
      <w:start w:val="1"/>
      <w:numFmt w:val="decimal"/>
      <w:lvlText w:val="%1."/>
      <w:lvlJc w:val="left"/>
      <w:pPr>
        <w:ind w:left="3006" w:hanging="361"/>
      </w:pPr>
      <w:rPr>
        <w:rFonts w:ascii="Arial" w:eastAsia="Arial" w:hAnsi="Arial" w:cs="Arial" w:hint="default"/>
        <w:w w:val="100"/>
        <w:sz w:val="20"/>
        <w:szCs w:val="20"/>
      </w:rPr>
    </w:lvl>
    <w:lvl w:ilvl="1" w:tplc="5656A430">
      <w:numFmt w:val="bullet"/>
      <w:lvlText w:val="•"/>
      <w:lvlJc w:val="left"/>
      <w:pPr>
        <w:ind w:left="3816" w:hanging="361"/>
      </w:pPr>
      <w:rPr>
        <w:rFonts w:hint="default"/>
      </w:rPr>
    </w:lvl>
    <w:lvl w:ilvl="2" w:tplc="7100660C">
      <w:numFmt w:val="bullet"/>
      <w:lvlText w:val="•"/>
      <w:lvlJc w:val="left"/>
      <w:pPr>
        <w:ind w:left="4632" w:hanging="361"/>
      </w:pPr>
      <w:rPr>
        <w:rFonts w:hint="default"/>
      </w:rPr>
    </w:lvl>
    <w:lvl w:ilvl="3" w:tplc="5C3005F6">
      <w:numFmt w:val="bullet"/>
      <w:lvlText w:val="•"/>
      <w:lvlJc w:val="left"/>
      <w:pPr>
        <w:ind w:left="5448" w:hanging="361"/>
      </w:pPr>
      <w:rPr>
        <w:rFonts w:hint="default"/>
      </w:rPr>
    </w:lvl>
    <w:lvl w:ilvl="4" w:tplc="16CAB57A">
      <w:numFmt w:val="bullet"/>
      <w:lvlText w:val="•"/>
      <w:lvlJc w:val="left"/>
      <w:pPr>
        <w:ind w:left="6264" w:hanging="361"/>
      </w:pPr>
      <w:rPr>
        <w:rFonts w:hint="default"/>
      </w:rPr>
    </w:lvl>
    <w:lvl w:ilvl="5" w:tplc="95E88BB2">
      <w:numFmt w:val="bullet"/>
      <w:lvlText w:val="•"/>
      <w:lvlJc w:val="left"/>
      <w:pPr>
        <w:ind w:left="7080" w:hanging="361"/>
      </w:pPr>
      <w:rPr>
        <w:rFonts w:hint="default"/>
      </w:rPr>
    </w:lvl>
    <w:lvl w:ilvl="6" w:tplc="C812FC3E">
      <w:numFmt w:val="bullet"/>
      <w:lvlText w:val="•"/>
      <w:lvlJc w:val="left"/>
      <w:pPr>
        <w:ind w:left="7896" w:hanging="361"/>
      </w:pPr>
      <w:rPr>
        <w:rFonts w:hint="default"/>
      </w:rPr>
    </w:lvl>
    <w:lvl w:ilvl="7" w:tplc="9F0AC082">
      <w:numFmt w:val="bullet"/>
      <w:lvlText w:val="•"/>
      <w:lvlJc w:val="left"/>
      <w:pPr>
        <w:ind w:left="8712" w:hanging="361"/>
      </w:pPr>
      <w:rPr>
        <w:rFonts w:hint="default"/>
      </w:rPr>
    </w:lvl>
    <w:lvl w:ilvl="8" w:tplc="E402E1FC">
      <w:numFmt w:val="bullet"/>
      <w:lvlText w:val="•"/>
      <w:lvlJc w:val="left"/>
      <w:pPr>
        <w:ind w:left="9528" w:hanging="361"/>
      </w:pPr>
      <w:rPr>
        <w:rFonts w:hint="default"/>
      </w:rPr>
    </w:lvl>
  </w:abstractNum>
  <w:abstractNum w:abstractNumId="178" w15:restartNumberingAfterBreak="0">
    <w:nsid w:val="495746C8"/>
    <w:multiLevelType w:val="hybridMultilevel"/>
    <w:tmpl w:val="675E131C"/>
    <w:lvl w:ilvl="0" w:tplc="57D62172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ABE1CC8"/>
    <w:multiLevelType w:val="hybridMultilevel"/>
    <w:tmpl w:val="C39A8606"/>
    <w:lvl w:ilvl="0" w:tplc="1EFC337E">
      <w:numFmt w:val="bullet"/>
      <w:lvlText w:val=""/>
      <w:lvlJc w:val="left"/>
      <w:pPr>
        <w:ind w:left="191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41E371E">
      <w:numFmt w:val="bullet"/>
      <w:lvlText w:val="•"/>
      <w:lvlJc w:val="left"/>
      <w:pPr>
        <w:ind w:left="2870" w:hanging="476"/>
      </w:pPr>
      <w:rPr>
        <w:rFonts w:hint="default"/>
      </w:rPr>
    </w:lvl>
    <w:lvl w:ilvl="2" w:tplc="EC482802">
      <w:numFmt w:val="bullet"/>
      <w:lvlText w:val="•"/>
      <w:lvlJc w:val="left"/>
      <w:pPr>
        <w:ind w:left="3830" w:hanging="476"/>
      </w:pPr>
      <w:rPr>
        <w:rFonts w:hint="default"/>
      </w:rPr>
    </w:lvl>
    <w:lvl w:ilvl="3" w:tplc="509039B8">
      <w:numFmt w:val="bullet"/>
      <w:lvlText w:val="•"/>
      <w:lvlJc w:val="left"/>
      <w:pPr>
        <w:ind w:left="4790" w:hanging="476"/>
      </w:pPr>
      <w:rPr>
        <w:rFonts w:hint="default"/>
      </w:rPr>
    </w:lvl>
    <w:lvl w:ilvl="4" w:tplc="8FF2D9A4">
      <w:numFmt w:val="bullet"/>
      <w:lvlText w:val="•"/>
      <w:lvlJc w:val="left"/>
      <w:pPr>
        <w:ind w:left="5750" w:hanging="476"/>
      </w:pPr>
      <w:rPr>
        <w:rFonts w:hint="default"/>
      </w:rPr>
    </w:lvl>
    <w:lvl w:ilvl="5" w:tplc="FCBA1EF8">
      <w:numFmt w:val="bullet"/>
      <w:lvlText w:val="•"/>
      <w:lvlJc w:val="left"/>
      <w:pPr>
        <w:ind w:left="6710" w:hanging="476"/>
      </w:pPr>
      <w:rPr>
        <w:rFonts w:hint="default"/>
      </w:rPr>
    </w:lvl>
    <w:lvl w:ilvl="6" w:tplc="80B88510">
      <w:numFmt w:val="bullet"/>
      <w:lvlText w:val="•"/>
      <w:lvlJc w:val="left"/>
      <w:pPr>
        <w:ind w:left="7670" w:hanging="476"/>
      </w:pPr>
      <w:rPr>
        <w:rFonts w:hint="default"/>
      </w:rPr>
    </w:lvl>
    <w:lvl w:ilvl="7" w:tplc="52E80A28">
      <w:numFmt w:val="bullet"/>
      <w:lvlText w:val="•"/>
      <w:lvlJc w:val="left"/>
      <w:pPr>
        <w:ind w:left="8630" w:hanging="476"/>
      </w:pPr>
      <w:rPr>
        <w:rFonts w:hint="default"/>
      </w:rPr>
    </w:lvl>
    <w:lvl w:ilvl="8" w:tplc="F72E66EA">
      <w:numFmt w:val="bullet"/>
      <w:lvlText w:val="•"/>
      <w:lvlJc w:val="left"/>
      <w:pPr>
        <w:ind w:left="9590" w:hanging="476"/>
      </w:pPr>
      <w:rPr>
        <w:rFonts w:hint="default"/>
      </w:rPr>
    </w:lvl>
  </w:abstractNum>
  <w:abstractNum w:abstractNumId="180" w15:restartNumberingAfterBreak="0">
    <w:nsid w:val="4B250EB1"/>
    <w:multiLevelType w:val="hybridMultilevel"/>
    <w:tmpl w:val="64D8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BDC7019"/>
    <w:multiLevelType w:val="hybridMultilevel"/>
    <w:tmpl w:val="25A21E46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C604FEE"/>
    <w:multiLevelType w:val="hybridMultilevel"/>
    <w:tmpl w:val="5D6A1E28"/>
    <w:lvl w:ilvl="0" w:tplc="60F63226">
      <w:numFmt w:val="bullet"/>
      <w:lvlText w:val=""/>
      <w:lvlJc w:val="left"/>
      <w:pPr>
        <w:ind w:left="1580" w:hanging="416"/>
      </w:pPr>
      <w:rPr>
        <w:rFonts w:ascii="Wingdings" w:eastAsia="Wingdings" w:hAnsi="Wingdings" w:cs="Wingdings" w:hint="default"/>
        <w:w w:val="99"/>
        <w:sz w:val="16"/>
        <w:szCs w:val="16"/>
      </w:rPr>
    </w:lvl>
    <w:lvl w:ilvl="1" w:tplc="45263640">
      <w:numFmt w:val="bullet"/>
      <w:lvlText w:val=""/>
      <w:lvlJc w:val="left"/>
      <w:pPr>
        <w:ind w:left="1579" w:hanging="45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2" w:tplc="BC406832">
      <w:numFmt w:val="bullet"/>
      <w:lvlText w:val=""/>
      <w:lvlJc w:val="left"/>
      <w:pPr>
        <w:ind w:left="2299" w:hanging="54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3" w:tplc="A52061E0">
      <w:numFmt w:val="bullet"/>
      <w:lvlText w:val="•"/>
      <w:lvlJc w:val="left"/>
      <w:pPr>
        <w:ind w:left="4268" w:hanging="540"/>
      </w:pPr>
      <w:rPr>
        <w:rFonts w:hint="default"/>
      </w:rPr>
    </w:lvl>
    <w:lvl w:ilvl="4" w:tplc="66D2029A">
      <w:numFmt w:val="bullet"/>
      <w:lvlText w:val="•"/>
      <w:lvlJc w:val="left"/>
      <w:pPr>
        <w:ind w:left="5253" w:hanging="540"/>
      </w:pPr>
      <w:rPr>
        <w:rFonts w:hint="default"/>
      </w:rPr>
    </w:lvl>
    <w:lvl w:ilvl="5" w:tplc="0A2239CA">
      <w:numFmt w:val="bullet"/>
      <w:lvlText w:val="•"/>
      <w:lvlJc w:val="left"/>
      <w:pPr>
        <w:ind w:left="6237" w:hanging="540"/>
      </w:pPr>
      <w:rPr>
        <w:rFonts w:hint="default"/>
      </w:rPr>
    </w:lvl>
    <w:lvl w:ilvl="6" w:tplc="8018846E">
      <w:numFmt w:val="bullet"/>
      <w:lvlText w:val="•"/>
      <w:lvlJc w:val="left"/>
      <w:pPr>
        <w:ind w:left="7222" w:hanging="540"/>
      </w:pPr>
      <w:rPr>
        <w:rFonts w:hint="default"/>
      </w:rPr>
    </w:lvl>
    <w:lvl w:ilvl="7" w:tplc="F47CD91E">
      <w:numFmt w:val="bullet"/>
      <w:lvlText w:val="•"/>
      <w:lvlJc w:val="left"/>
      <w:pPr>
        <w:ind w:left="8206" w:hanging="540"/>
      </w:pPr>
      <w:rPr>
        <w:rFonts w:hint="default"/>
      </w:rPr>
    </w:lvl>
    <w:lvl w:ilvl="8" w:tplc="15163CB4">
      <w:numFmt w:val="bullet"/>
      <w:lvlText w:val="•"/>
      <w:lvlJc w:val="left"/>
      <w:pPr>
        <w:ind w:left="9191" w:hanging="540"/>
      </w:pPr>
      <w:rPr>
        <w:rFonts w:hint="default"/>
      </w:rPr>
    </w:lvl>
  </w:abstractNum>
  <w:abstractNum w:abstractNumId="183" w15:restartNumberingAfterBreak="0">
    <w:nsid w:val="4D004892"/>
    <w:multiLevelType w:val="hybridMultilevel"/>
    <w:tmpl w:val="9D94A164"/>
    <w:lvl w:ilvl="0" w:tplc="037E3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D2832F7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5" w15:restartNumberingAfterBreak="0">
    <w:nsid w:val="4D6A1E76"/>
    <w:multiLevelType w:val="hybridMultilevel"/>
    <w:tmpl w:val="C0F4D0B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6" w15:restartNumberingAfterBreak="0">
    <w:nsid w:val="4D6B4F81"/>
    <w:multiLevelType w:val="hybridMultilevel"/>
    <w:tmpl w:val="6D5255E8"/>
    <w:lvl w:ilvl="0" w:tplc="5548270C">
      <w:numFmt w:val="bullet"/>
      <w:lvlText w:val=""/>
      <w:lvlJc w:val="left"/>
      <w:pPr>
        <w:ind w:left="2640" w:hanging="335"/>
      </w:pPr>
      <w:rPr>
        <w:rFonts w:ascii="Symbol" w:eastAsia="Symbol" w:hAnsi="Symbol" w:cs="Symbol" w:hint="default"/>
        <w:w w:val="100"/>
        <w:sz w:val="20"/>
        <w:szCs w:val="20"/>
      </w:rPr>
    </w:lvl>
    <w:lvl w:ilvl="1" w:tplc="5548270C"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87" w15:restartNumberingAfterBreak="0">
    <w:nsid w:val="4E4C0D67"/>
    <w:multiLevelType w:val="hybridMultilevel"/>
    <w:tmpl w:val="D13CA7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E735B43"/>
    <w:multiLevelType w:val="hybridMultilevel"/>
    <w:tmpl w:val="D1CABC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4F4C5E8C"/>
    <w:multiLevelType w:val="hybridMultilevel"/>
    <w:tmpl w:val="EFD8D118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F9D10AD"/>
    <w:multiLevelType w:val="hybridMultilevel"/>
    <w:tmpl w:val="6192AE3C"/>
    <w:lvl w:ilvl="0" w:tplc="6A6052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6CD59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EEB2AE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3ED0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6024D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274D9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709A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36699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5A80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4FC03E13"/>
    <w:multiLevelType w:val="hybridMultilevel"/>
    <w:tmpl w:val="08A4FC80"/>
    <w:lvl w:ilvl="0" w:tplc="44C4950C">
      <w:start w:val="10"/>
      <w:numFmt w:val="lowerLetter"/>
      <w:lvlText w:val="%1."/>
      <w:lvlJc w:val="left"/>
      <w:pPr>
        <w:ind w:left="144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92" w15:restartNumberingAfterBreak="0">
    <w:nsid w:val="504E01FF"/>
    <w:multiLevelType w:val="hybridMultilevel"/>
    <w:tmpl w:val="62DE4E68"/>
    <w:lvl w:ilvl="0" w:tplc="4D505C84">
      <w:numFmt w:val="bullet"/>
      <w:lvlText w:val=""/>
      <w:lvlJc w:val="left"/>
      <w:pPr>
        <w:ind w:left="727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A112A42C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D4EE5A88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AF607252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38B615A6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E3745EBC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A8149F02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92F2F81E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62B084BE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193" w15:restartNumberingAfterBreak="0">
    <w:nsid w:val="506F7449"/>
    <w:multiLevelType w:val="hybridMultilevel"/>
    <w:tmpl w:val="6C7EA0C2"/>
    <w:lvl w:ilvl="0" w:tplc="464A0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0E65983"/>
    <w:multiLevelType w:val="hybridMultilevel"/>
    <w:tmpl w:val="8E6C33EA"/>
    <w:lvl w:ilvl="0" w:tplc="E460D2EA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FB21B52">
      <w:numFmt w:val="bullet"/>
      <w:lvlText w:val="•"/>
      <w:lvlJc w:val="left"/>
      <w:pPr>
        <w:ind w:left="3168" w:hanging="476"/>
      </w:pPr>
      <w:rPr>
        <w:rFonts w:hint="default"/>
      </w:rPr>
    </w:lvl>
    <w:lvl w:ilvl="2" w:tplc="5E76651C">
      <w:numFmt w:val="bullet"/>
      <w:lvlText w:val="•"/>
      <w:lvlJc w:val="left"/>
      <w:pPr>
        <w:ind w:left="4056" w:hanging="476"/>
      </w:pPr>
      <w:rPr>
        <w:rFonts w:hint="default"/>
      </w:rPr>
    </w:lvl>
    <w:lvl w:ilvl="3" w:tplc="4D2AA384">
      <w:numFmt w:val="bullet"/>
      <w:lvlText w:val="•"/>
      <w:lvlJc w:val="left"/>
      <w:pPr>
        <w:ind w:left="4944" w:hanging="476"/>
      </w:pPr>
      <w:rPr>
        <w:rFonts w:hint="default"/>
      </w:rPr>
    </w:lvl>
    <w:lvl w:ilvl="4" w:tplc="9E9E9B92">
      <w:numFmt w:val="bullet"/>
      <w:lvlText w:val="•"/>
      <w:lvlJc w:val="left"/>
      <w:pPr>
        <w:ind w:left="5832" w:hanging="476"/>
      </w:pPr>
      <w:rPr>
        <w:rFonts w:hint="default"/>
      </w:rPr>
    </w:lvl>
    <w:lvl w:ilvl="5" w:tplc="958A58EA">
      <w:numFmt w:val="bullet"/>
      <w:lvlText w:val="•"/>
      <w:lvlJc w:val="left"/>
      <w:pPr>
        <w:ind w:left="6720" w:hanging="476"/>
      </w:pPr>
      <w:rPr>
        <w:rFonts w:hint="default"/>
      </w:rPr>
    </w:lvl>
    <w:lvl w:ilvl="6" w:tplc="5B401382">
      <w:numFmt w:val="bullet"/>
      <w:lvlText w:val="•"/>
      <w:lvlJc w:val="left"/>
      <w:pPr>
        <w:ind w:left="7608" w:hanging="476"/>
      </w:pPr>
      <w:rPr>
        <w:rFonts w:hint="default"/>
      </w:rPr>
    </w:lvl>
    <w:lvl w:ilvl="7" w:tplc="B22CCEBC">
      <w:numFmt w:val="bullet"/>
      <w:lvlText w:val="•"/>
      <w:lvlJc w:val="left"/>
      <w:pPr>
        <w:ind w:left="8496" w:hanging="476"/>
      </w:pPr>
      <w:rPr>
        <w:rFonts w:hint="default"/>
      </w:rPr>
    </w:lvl>
    <w:lvl w:ilvl="8" w:tplc="77649822">
      <w:numFmt w:val="bullet"/>
      <w:lvlText w:val="•"/>
      <w:lvlJc w:val="left"/>
      <w:pPr>
        <w:ind w:left="9384" w:hanging="476"/>
      </w:pPr>
      <w:rPr>
        <w:rFonts w:hint="default"/>
      </w:rPr>
    </w:lvl>
  </w:abstractNum>
  <w:abstractNum w:abstractNumId="195" w15:restartNumberingAfterBreak="0">
    <w:nsid w:val="50E9421C"/>
    <w:multiLevelType w:val="hybridMultilevel"/>
    <w:tmpl w:val="DDF6BEA4"/>
    <w:lvl w:ilvl="0" w:tplc="BE68173A">
      <w:start w:val="1"/>
      <w:numFmt w:val="decimal"/>
      <w:lvlText w:val="%1."/>
      <w:lvlJc w:val="left"/>
      <w:pPr>
        <w:ind w:left="1810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51B3072F"/>
    <w:multiLevelType w:val="hybridMultilevel"/>
    <w:tmpl w:val="219818CA"/>
    <w:lvl w:ilvl="0" w:tplc="E8B289A8">
      <w:start w:val="1"/>
      <w:numFmt w:val="decimal"/>
      <w:lvlText w:val="%1."/>
      <w:lvlJc w:val="left"/>
      <w:pPr>
        <w:ind w:left="65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51F27AB4"/>
    <w:multiLevelType w:val="hybridMultilevel"/>
    <w:tmpl w:val="262251DC"/>
    <w:lvl w:ilvl="0" w:tplc="33B404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1F434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50B5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E690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FA67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303F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DFC46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D183D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024F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23D3B7F"/>
    <w:multiLevelType w:val="hybridMultilevel"/>
    <w:tmpl w:val="1D7A51E4"/>
    <w:lvl w:ilvl="0" w:tplc="48B812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EE14B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A5E4A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756D8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5849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0CF3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1E1E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03C64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F4A00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2654441"/>
    <w:multiLevelType w:val="hybridMultilevel"/>
    <w:tmpl w:val="07A6D128"/>
    <w:lvl w:ilvl="0" w:tplc="136C5F36">
      <w:start w:val="1"/>
      <w:numFmt w:val="lowerLetter"/>
      <w:lvlText w:val="%1."/>
      <w:lvlJc w:val="left"/>
      <w:pPr>
        <w:ind w:left="2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00" w15:restartNumberingAfterBreak="0">
    <w:nsid w:val="52C227D9"/>
    <w:multiLevelType w:val="hybridMultilevel"/>
    <w:tmpl w:val="B43AB52C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35B1D9B"/>
    <w:multiLevelType w:val="hybridMultilevel"/>
    <w:tmpl w:val="85F6A28C"/>
    <w:lvl w:ilvl="0" w:tplc="405EAB22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53F940C0"/>
    <w:multiLevelType w:val="hybridMultilevel"/>
    <w:tmpl w:val="63F2986E"/>
    <w:lvl w:ilvl="0" w:tplc="49B2AA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764B0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2420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888BD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6AC52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9926B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7E62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FECF8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FE99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54267250"/>
    <w:multiLevelType w:val="hybridMultilevel"/>
    <w:tmpl w:val="621A1D34"/>
    <w:lvl w:ilvl="0" w:tplc="DA6CE886">
      <w:start w:val="1"/>
      <w:numFmt w:val="decimal"/>
      <w:lvlText w:val="%1."/>
      <w:lvlJc w:val="left"/>
      <w:pPr>
        <w:ind w:left="191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66" w:hanging="360"/>
      </w:pPr>
    </w:lvl>
    <w:lvl w:ilvl="2" w:tplc="0409001B" w:tentative="1">
      <w:start w:val="1"/>
      <w:numFmt w:val="lowerRoman"/>
      <w:lvlText w:val="%3."/>
      <w:lvlJc w:val="right"/>
      <w:pPr>
        <w:ind w:left="2986" w:hanging="180"/>
      </w:pPr>
    </w:lvl>
    <w:lvl w:ilvl="3" w:tplc="0409000F" w:tentative="1">
      <w:start w:val="1"/>
      <w:numFmt w:val="decimal"/>
      <w:lvlText w:val="%4."/>
      <w:lvlJc w:val="left"/>
      <w:pPr>
        <w:ind w:left="3706" w:hanging="360"/>
      </w:pPr>
    </w:lvl>
    <w:lvl w:ilvl="4" w:tplc="04090019" w:tentative="1">
      <w:start w:val="1"/>
      <w:numFmt w:val="lowerLetter"/>
      <w:lvlText w:val="%5."/>
      <w:lvlJc w:val="left"/>
      <w:pPr>
        <w:ind w:left="4426" w:hanging="360"/>
      </w:pPr>
    </w:lvl>
    <w:lvl w:ilvl="5" w:tplc="0409001B" w:tentative="1">
      <w:start w:val="1"/>
      <w:numFmt w:val="lowerRoman"/>
      <w:lvlText w:val="%6."/>
      <w:lvlJc w:val="right"/>
      <w:pPr>
        <w:ind w:left="5146" w:hanging="180"/>
      </w:pPr>
    </w:lvl>
    <w:lvl w:ilvl="6" w:tplc="0409000F" w:tentative="1">
      <w:start w:val="1"/>
      <w:numFmt w:val="decimal"/>
      <w:lvlText w:val="%7."/>
      <w:lvlJc w:val="left"/>
      <w:pPr>
        <w:ind w:left="5866" w:hanging="360"/>
      </w:pPr>
    </w:lvl>
    <w:lvl w:ilvl="7" w:tplc="04090019" w:tentative="1">
      <w:start w:val="1"/>
      <w:numFmt w:val="lowerLetter"/>
      <w:lvlText w:val="%8."/>
      <w:lvlJc w:val="left"/>
      <w:pPr>
        <w:ind w:left="6586" w:hanging="360"/>
      </w:pPr>
    </w:lvl>
    <w:lvl w:ilvl="8" w:tplc="040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204" w15:restartNumberingAfterBreak="0">
    <w:nsid w:val="544F23C2"/>
    <w:multiLevelType w:val="hybridMultilevel"/>
    <w:tmpl w:val="02FCDCD4"/>
    <w:lvl w:ilvl="0" w:tplc="38243200">
      <w:start w:val="1"/>
      <w:numFmt w:val="upperLetter"/>
      <w:lvlText w:val="%1."/>
      <w:lvlJc w:val="left"/>
      <w:pPr>
        <w:ind w:left="614" w:hanging="47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78D4BF78">
      <w:start w:val="1"/>
      <w:numFmt w:val="decimal"/>
      <w:lvlText w:val="%2."/>
      <w:lvlJc w:val="left"/>
      <w:pPr>
        <w:ind w:left="1090" w:hanging="477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1842DFB8">
      <w:start w:val="1"/>
      <w:numFmt w:val="lowerLetter"/>
      <w:lvlText w:val="%3."/>
      <w:lvlJc w:val="left"/>
      <w:pPr>
        <w:ind w:left="228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25B0410C">
      <w:numFmt w:val="bullet"/>
      <w:lvlText w:val="•"/>
      <w:lvlJc w:val="left"/>
      <w:pPr>
        <w:ind w:left="2280" w:hanging="476"/>
      </w:pPr>
      <w:rPr>
        <w:rFonts w:hint="default"/>
      </w:rPr>
    </w:lvl>
    <w:lvl w:ilvl="4" w:tplc="F99204A0">
      <w:numFmt w:val="bullet"/>
      <w:lvlText w:val="•"/>
      <w:lvlJc w:val="left"/>
      <w:pPr>
        <w:ind w:left="3548" w:hanging="476"/>
      </w:pPr>
      <w:rPr>
        <w:rFonts w:hint="default"/>
      </w:rPr>
    </w:lvl>
    <w:lvl w:ilvl="5" w:tplc="C2B88640">
      <w:numFmt w:val="bullet"/>
      <w:lvlText w:val="•"/>
      <w:lvlJc w:val="left"/>
      <w:pPr>
        <w:ind w:left="4817" w:hanging="476"/>
      </w:pPr>
      <w:rPr>
        <w:rFonts w:hint="default"/>
      </w:rPr>
    </w:lvl>
    <w:lvl w:ilvl="6" w:tplc="DE3C4594">
      <w:numFmt w:val="bullet"/>
      <w:lvlText w:val="•"/>
      <w:lvlJc w:val="left"/>
      <w:pPr>
        <w:ind w:left="6085" w:hanging="476"/>
      </w:pPr>
      <w:rPr>
        <w:rFonts w:hint="default"/>
      </w:rPr>
    </w:lvl>
    <w:lvl w:ilvl="7" w:tplc="9300D9D6">
      <w:numFmt w:val="bullet"/>
      <w:lvlText w:val="•"/>
      <w:lvlJc w:val="left"/>
      <w:pPr>
        <w:ind w:left="7354" w:hanging="476"/>
      </w:pPr>
      <w:rPr>
        <w:rFonts w:hint="default"/>
      </w:rPr>
    </w:lvl>
    <w:lvl w:ilvl="8" w:tplc="A96E5EFE">
      <w:numFmt w:val="bullet"/>
      <w:lvlText w:val="•"/>
      <w:lvlJc w:val="left"/>
      <w:pPr>
        <w:ind w:left="8622" w:hanging="476"/>
      </w:pPr>
      <w:rPr>
        <w:rFonts w:hint="default"/>
      </w:rPr>
    </w:lvl>
  </w:abstractNum>
  <w:abstractNum w:abstractNumId="205" w15:restartNumberingAfterBreak="0">
    <w:nsid w:val="55613B88"/>
    <w:multiLevelType w:val="hybridMultilevel"/>
    <w:tmpl w:val="05CE16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6" w15:restartNumberingAfterBreak="0">
    <w:nsid w:val="55B01B84"/>
    <w:multiLevelType w:val="hybridMultilevel"/>
    <w:tmpl w:val="1096CF8C"/>
    <w:lvl w:ilvl="0" w:tplc="B30ECD14">
      <w:start w:val="1"/>
      <w:numFmt w:val="decimal"/>
      <w:lvlText w:val="%1."/>
      <w:lvlJc w:val="left"/>
      <w:pPr>
        <w:ind w:left="1646" w:hanging="476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59F23496">
      <w:numFmt w:val="bullet"/>
      <w:lvlText w:val="•"/>
      <w:lvlJc w:val="left"/>
      <w:pPr>
        <w:ind w:left="2558" w:hanging="476"/>
      </w:pPr>
      <w:rPr>
        <w:rFonts w:hint="default"/>
      </w:rPr>
    </w:lvl>
    <w:lvl w:ilvl="2" w:tplc="A5540FCC">
      <w:numFmt w:val="bullet"/>
      <w:lvlText w:val="•"/>
      <w:lvlJc w:val="left"/>
      <w:pPr>
        <w:ind w:left="3470" w:hanging="476"/>
      </w:pPr>
      <w:rPr>
        <w:rFonts w:hint="default"/>
      </w:rPr>
    </w:lvl>
    <w:lvl w:ilvl="3" w:tplc="79227B14">
      <w:numFmt w:val="bullet"/>
      <w:lvlText w:val="•"/>
      <w:lvlJc w:val="left"/>
      <w:pPr>
        <w:ind w:left="4382" w:hanging="476"/>
      </w:pPr>
      <w:rPr>
        <w:rFonts w:hint="default"/>
      </w:rPr>
    </w:lvl>
    <w:lvl w:ilvl="4" w:tplc="30E65B60">
      <w:numFmt w:val="bullet"/>
      <w:lvlText w:val="•"/>
      <w:lvlJc w:val="left"/>
      <w:pPr>
        <w:ind w:left="5294" w:hanging="476"/>
      </w:pPr>
      <w:rPr>
        <w:rFonts w:hint="default"/>
      </w:rPr>
    </w:lvl>
    <w:lvl w:ilvl="5" w:tplc="F4A282CA">
      <w:numFmt w:val="bullet"/>
      <w:lvlText w:val="•"/>
      <w:lvlJc w:val="left"/>
      <w:pPr>
        <w:ind w:left="6206" w:hanging="476"/>
      </w:pPr>
      <w:rPr>
        <w:rFonts w:hint="default"/>
      </w:rPr>
    </w:lvl>
    <w:lvl w:ilvl="6" w:tplc="1AD22F4A">
      <w:numFmt w:val="bullet"/>
      <w:lvlText w:val="•"/>
      <w:lvlJc w:val="left"/>
      <w:pPr>
        <w:ind w:left="7118" w:hanging="476"/>
      </w:pPr>
      <w:rPr>
        <w:rFonts w:hint="default"/>
      </w:rPr>
    </w:lvl>
    <w:lvl w:ilvl="7" w:tplc="7E169B86">
      <w:numFmt w:val="bullet"/>
      <w:lvlText w:val="•"/>
      <w:lvlJc w:val="left"/>
      <w:pPr>
        <w:ind w:left="8030" w:hanging="476"/>
      </w:pPr>
      <w:rPr>
        <w:rFonts w:hint="default"/>
      </w:rPr>
    </w:lvl>
    <w:lvl w:ilvl="8" w:tplc="F7D44D1A">
      <w:numFmt w:val="bullet"/>
      <w:lvlText w:val="•"/>
      <w:lvlJc w:val="left"/>
      <w:pPr>
        <w:ind w:left="8942" w:hanging="476"/>
      </w:pPr>
      <w:rPr>
        <w:rFonts w:hint="default"/>
      </w:rPr>
    </w:lvl>
  </w:abstractNum>
  <w:abstractNum w:abstractNumId="207" w15:restartNumberingAfterBreak="0">
    <w:nsid w:val="55E617E2"/>
    <w:multiLevelType w:val="hybridMultilevel"/>
    <w:tmpl w:val="DC2AD23C"/>
    <w:lvl w:ilvl="0" w:tplc="1878281E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562D4143"/>
    <w:multiLevelType w:val="hybridMultilevel"/>
    <w:tmpl w:val="B3BA5B30"/>
    <w:lvl w:ilvl="0" w:tplc="C90E94C8">
      <w:start w:val="1"/>
      <w:numFmt w:val="decimal"/>
      <w:lvlText w:val="(%1)"/>
      <w:lvlJc w:val="left"/>
      <w:pPr>
        <w:ind w:left="1134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5830B03A">
      <w:numFmt w:val="bullet"/>
      <w:lvlText w:val="•"/>
      <w:lvlJc w:val="left"/>
      <w:pPr>
        <w:ind w:left="2142" w:hanging="548"/>
      </w:pPr>
      <w:rPr>
        <w:rFonts w:hint="default"/>
      </w:rPr>
    </w:lvl>
    <w:lvl w:ilvl="2" w:tplc="29AE6242">
      <w:numFmt w:val="bullet"/>
      <w:lvlText w:val="•"/>
      <w:lvlJc w:val="left"/>
      <w:pPr>
        <w:ind w:left="3144" w:hanging="548"/>
      </w:pPr>
      <w:rPr>
        <w:rFonts w:hint="default"/>
      </w:rPr>
    </w:lvl>
    <w:lvl w:ilvl="3" w:tplc="F3F49686">
      <w:numFmt w:val="bullet"/>
      <w:lvlText w:val="•"/>
      <w:lvlJc w:val="left"/>
      <w:pPr>
        <w:ind w:left="4146" w:hanging="548"/>
      </w:pPr>
      <w:rPr>
        <w:rFonts w:hint="default"/>
      </w:rPr>
    </w:lvl>
    <w:lvl w:ilvl="4" w:tplc="22C8A490">
      <w:numFmt w:val="bullet"/>
      <w:lvlText w:val="•"/>
      <w:lvlJc w:val="left"/>
      <w:pPr>
        <w:ind w:left="5148" w:hanging="548"/>
      </w:pPr>
      <w:rPr>
        <w:rFonts w:hint="default"/>
      </w:rPr>
    </w:lvl>
    <w:lvl w:ilvl="5" w:tplc="D31C9900">
      <w:numFmt w:val="bullet"/>
      <w:lvlText w:val="•"/>
      <w:lvlJc w:val="left"/>
      <w:pPr>
        <w:ind w:left="6150" w:hanging="548"/>
      </w:pPr>
      <w:rPr>
        <w:rFonts w:hint="default"/>
      </w:rPr>
    </w:lvl>
    <w:lvl w:ilvl="6" w:tplc="1D629A14">
      <w:numFmt w:val="bullet"/>
      <w:lvlText w:val="•"/>
      <w:lvlJc w:val="left"/>
      <w:pPr>
        <w:ind w:left="7152" w:hanging="548"/>
      </w:pPr>
      <w:rPr>
        <w:rFonts w:hint="default"/>
      </w:rPr>
    </w:lvl>
    <w:lvl w:ilvl="7" w:tplc="70947C92">
      <w:numFmt w:val="bullet"/>
      <w:lvlText w:val="•"/>
      <w:lvlJc w:val="left"/>
      <w:pPr>
        <w:ind w:left="8154" w:hanging="548"/>
      </w:pPr>
      <w:rPr>
        <w:rFonts w:hint="default"/>
      </w:rPr>
    </w:lvl>
    <w:lvl w:ilvl="8" w:tplc="7F9CE936">
      <w:numFmt w:val="bullet"/>
      <w:lvlText w:val="•"/>
      <w:lvlJc w:val="left"/>
      <w:pPr>
        <w:ind w:left="9156" w:hanging="548"/>
      </w:pPr>
      <w:rPr>
        <w:rFonts w:hint="default"/>
      </w:rPr>
    </w:lvl>
  </w:abstractNum>
  <w:abstractNum w:abstractNumId="209" w15:restartNumberingAfterBreak="0">
    <w:nsid w:val="563C12EB"/>
    <w:multiLevelType w:val="hybridMultilevel"/>
    <w:tmpl w:val="AF1E94E6"/>
    <w:lvl w:ilvl="0" w:tplc="D3EC836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0" w15:restartNumberingAfterBreak="0">
    <w:nsid w:val="56B2356A"/>
    <w:multiLevelType w:val="hybridMultilevel"/>
    <w:tmpl w:val="C8E0BE78"/>
    <w:lvl w:ilvl="0" w:tplc="04090001">
      <w:start w:val="1"/>
      <w:numFmt w:val="bullet"/>
      <w:lvlText w:val=""/>
      <w:lvlJc w:val="left"/>
      <w:pPr>
        <w:ind w:left="2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211" w15:restartNumberingAfterBreak="0">
    <w:nsid w:val="56B36B1D"/>
    <w:multiLevelType w:val="hybridMultilevel"/>
    <w:tmpl w:val="85963EE2"/>
    <w:lvl w:ilvl="0" w:tplc="A1524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799630C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13" w15:restartNumberingAfterBreak="0">
    <w:nsid w:val="57F80AAE"/>
    <w:multiLevelType w:val="hybridMultilevel"/>
    <w:tmpl w:val="219818CA"/>
    <w:lvl w:ilvl="0" w:tplc="E8B289A8">
      <w:start w:val="1"/>
      <w:numFmt w:val="decimal"/>
      <w:lvlText w:val="%1."/>
      <w:lvlJc w:val="left"/>
      <w:pPr>
        <w:ind w:left="92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4" w15:restartNumberingAfterBreak="0">
    <w:nsid w:val="582A1D38"/>
    <w:multiLevelType w:val="hybridMultilevel"/>
    <w:tmpl w:val="C424261C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8CF481F"/>
    <w:multiLevelType w:val="hybridMultilevel"/>
    <w:tmpl w:val="BEF091A8"/>
    <w:lvl w:ilvl="0" w:tplc="D9FC11A8">
      <w:start w:val="1"/>
      <w:numFmt w:val="decimal"/>
      <w:lvlText w:val="%1."/>
      <w:lvlJc w:val="left"/>
      <w:pPr>
        <w:ind w:left="614" w:hanging="475"/>
      </w:pPr>
      <w:rPr>
        <w:rFonts w:hint="default"/>
        <w:b/>
        <w:bCs/>
        <w:spacing w:val="-1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710F054">
      <w:start w:val="1"/>
      <w:numFmt w:val="lowerLetter"/>
      <w:lvlText w:val="%3."/>
      <w:lvlJc w:val="left"/>
      <w:pPr>
        <w:ind w:left="108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0409000F">
      <w:start w:val="1"/>
      <w:numFmt w:val="decimal"/>
      <w:lvlText w:val="%4."/>
      <w:lvlJc w:val="left"/>
      <w:pPr>
        <w:ind w:left="540" w:hanging="360"/>
      </w:pPr>
    </w:lvl>
    <w:lvl w:ilvl="4" w:tplc="4D368558">
      <w:start w:val="1"/>
      <w:numFmt w:val="upperLetter"/>
      <w:lvlText w:val="%5."/>
      <w:lvlJc w:val="left"/>
      <w:pPr>
        <w:ind w:left="7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8D64EFB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7" w15:restartNumberingAfterBreak="0">
    <w:nsid w:val="58E459DB"/>
    <w:multiLevelType w:val="multilevel"/>
    <w:tmpl w:val="405A0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94C1145"/>
    <w:multiLevelType w:val="hybridMultilevel"/>
    <w:tmpl w:val="94C02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AAE022C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20" w15:restartNumberingAfterBreak="0">
    <w:nsid w:val="5AF36774"/>
    <w:multiLevelType w:val="hybridMultilevel"/>
    <w:tmpl w:val="4CA499DE"/>
    <w:lvl w:ilvl="0" w:tplc="4802D6D2">
      <w:numFmt w:val="bullet"/>
      <w:lvlText w:val=""/>
      <w:lvlJc w:val="left"/>
      <w:pPr>
        <w:ind w:left="718" w:hanging="21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12CB4EE">
      <w:numFmt w:val="bullet"/>
      <w:lvlText w:val="•"/>
      <w:lvlJc w:val="left"/>
      <w:pPr>
        <w:ind w:left="1357" w:hanging="217"/>
      </w:pPr>
      <w:rPr>
        <w:rFonts w:hint="default"/>
      </w:rPr>
    </w:lvl>
    <w:lvl w:ilvl="2" w:tplc="AA400C5A">
      <w:numFmt w:val="bullet"/>
      <w:lvlText w:val="•"/>
      <w:lvlJc w:val="left"/>
      <w:pPr>
        <w:ind w:left="1994" w:hanging="217"/>
      </w:pPr>
      <w:rPr>
        <w:rFonts w:hint="default"/>
      </w:rPr>
    </w:lvl>
    <w:lvl w:ilvl="3" w:tplc="5B30DDAA">
      <w:numFmt w:val="bullet"/>
      <w:lvlText w:val="•"/>
      <w:lvlJc w:val="left"/>
      <w:pPr>
        <w:ind w:left="2631" w:hanging="217"/>
      </w:pPr>
      <w:rPr>
        <w:rFonts w:hint="default"/>
      </w:rPr>
    </w:lvl>
    <w:lvl w:ilvl="4" w:tplc="46662EC6">
      <w:numFmt w:val="bullet"/>
      <w:lvlText w:val="•"/>
      <w:lvlJc w:val="left"/>
      <w:pPr>
        <w:ind w:left="3268" w:hanging="217"/>
      </w:pPr>
      <w:rPr>
        <w:rFonts w:hint="default"/>
      </w:rPr>
    </w:lvl>
    <w:lvl w:ilvl="5" w:tplc="DBCE0044">
      <w:numFmt w:val="bullet"/>
      <w:lvlText w:val="•"/>
      <w:lvlJc w:val="left"/>
      <w:pPr>
        <w:ind w:left="3905" w:hanging="217"/>
      </w:pPr>
      <w:rPr>
        <w:rFonts w:hint="default"/>
      </w:rPr>
    </w:lvl>
    <w:lvl w:ilvl="6" w:tplc="ABF66B9A">
      <w:numFmt w:val="bullet"/>
      <w:lvlText w:val="•"/>
      <w:lvlJc w:val="left"/>
      <w:pPr>
        <w:ind w:left="4542" w:hanging="217"/>
      </w:pPr>
      <w:rPr>
        <w:rFonts w:hint="default"/>
      </w:rPr>
    </w:lvl>
    <w:lvl w:ilvl="7" w:tplc="67BAB4DA">
      <w:numFmt w:val="bullet"/>
      <w:lvlText w:val="•"/>
      <w:lvlJc w:val="left"/>
      <w:pPr>
        <w:ind w:left="5179" w:hanging="217"/>
      </w:pPr>
      <w:rPr>
        <w:rFonts w:hint="default"/>
      </w:rPr>
    </w:lvl>
    <w:lvl w:ilvl="8" w:tplc="BA8E7D2E">
      <w:numFmt w:val="bullet"/>
      <w:lvlText w:val="•"/>
      <w:lvlJc w:val="left"/>
      <w:pPr>
        <w:ind w:left="5816" w:hanging="217"/>
      </w:pPr>
      <w:rPr>
        <w:rFonts w:hint="default"/>
      </w:rPr>
    </w:lvl>
  </w:abstractNum>
  <w:abstractNum w:abstractNumId="221" w15:restartNumberingAfterBreak="0">
    <w:nsid w:val="5B0B6C83"/>
    <w:multiLevelType w:val="hybridMultilevel"/>
    <w:tmpl w:val="57EC83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2" w15:restartNumberingAfterBreak="0">
    <w:nsid w:val="5BE93682"/>
    <w:multiLevelType w:val="hybridMultilevel"/>
    <w:tmpl w:val="BFD60F42"/>
    <w:lvl w:ilvl="0" w:tplc="B6100E26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2AE7D8E">
      <w:numFmt w:val="bullet"/>
      <w:lvlText w:val="•"/>
      <w:lvlJc w:val="left"/>
      <w:pPr>
        <w:ind w:left="1357" w:hanging="360"/>
      </w:pPr>
      <w:rPr>
        <w:rFonts w:hint="default"/>
      </w:rPr>
    </w:lvl>
    <w:lvl w:ilvl="2" w:tplc="291C960A">
      <w:numFmt w:val="bullet"/>
      <w:lvlText w:val="•"/>
      <w:lvlJc w:val="left"/>
      <w:pPr>
        <w:ind w:left="1994" w:hanging="360"/>
      </w:pPr>
      <w:rPr>
        <w:rFonts w:hint="default"/>
      </w:rPr>
    </w:lvl>
    <w:lvl w:ilvl="3" w:tplc="7228F7DC">
      <w:numFmt w:val="bullet"/>
      <w:lvlText w:val="•"/>
      <w:lvlJc w:val="left"/>
      <w:pPr>
        <w:ind w:left="2631" w:hanging="360"/>
      </w:pPr>
      <w:rPr>
        <w:rFonts w:hint="default"/>
      </w:rPr>
    </w:lvl>
    <w:lvl w:ilvl="4" w:tplc="7B029A42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5DD05C20">
      <w:numFmt w:val="bullet"/>
      <w:lvlText w:val="•"/>
      <w:lvlJc w:val="left"/>
      <w:pPr>
        <w:ind w:left="3905" w:hanging="360"/>
      </w:pPr>
      <w:rPr>
        <w:rFonts w:hint="default"/>
      </w:rPr>
    </w:lvl>
    <w:lvl w:ilvl="6" w:tplc="BB5EB536">
      <w:numFmt w:val="bullet"/>
      <w:lvlText w:val="•"/>
      <w:lvlJc w:val="left"/>
      <w:pPr>
        <w:ind w:left="4542" w:hanging="360"/>
      </w:pPr>
      <w:rPr>
        <w:rFonts w:hint="default"/>
      </w:rPr>
    </w:lvl>
    <w:lvl w:ilvl="7" w:tplc="85D6F29E">
      <w:numFmt w:val="bullet"/>
      <w:lvlText w:val="•"/>
      <w:lvlJc w:val="left"/>
      <w:pPr>
        <w:ind w:left="5179" w:hanging="360"/>
      </w:pPr>
      <w:rPr>
        <w:rFonts w:hint="default"/>
      </w:rPr>
    </w:lvl>
    <w:lvl w:ilvl="8" w:tplc="51465904">
      <w:numFmt w:val="bullet"/>
      <w:lvlText w:val="•"/>
      <w:lvlJc w:val="left"/>
      <w:pPr>
        <w:ind w:left="5816" w:hanging="360"/>
      </w:pPr>
      <w:rPr>
        <w:rFonts w:hint="default"/>
      </w:rPr>
    </w:lvl>
  </w:abstractNum>
  <w:abstractNum w:abstractNumId="223" w15:restartNumberingAfterBreak="0">
    <w:nsid w:val="5BEE78E6"/>
    <w:multiLevelType w:val="hybridMultilevel"/>
    <w:tmpl w:val="CB38DAD8"/>
    <w:lvl w:ilvl="0" w:tplc="1696BA48">
      <w:start w:val="1"/>
      <w:numFmt w:val="decimal"/>
      <w:lvlText w:val="%1."/>
      <w:lvlJc w:val="left"/>
      <w:pPr>
        <w:ind w:left="647" w:hanging="540"/>
      </w:pPr>
      <w:rPr>
        <w:rFonts w:ascii="Times New Roman" w:eastAsia="Times New Roman" w:hAnsi="Times New Roman" w:cs="Times New Roman" w:hint="default"/>
        <w:i/>
        <w:spacing w:val="-4"/>
        <w:w w:val="99"/>
        <w:sz w:val="24"/>
        <w:szCs w:val="24"/>
      </w:rPr>
    </w:lvl>
    <w:lvl w:ilvl="1" w:tplc="F864CEDC">
      <w:numFmt w:val="bullet"/>
      <w:lvlText w:val="•"/>
      <w:lvlJc w:val="left"/>
      <w:pPr>
        <w:ind w:left="1367" w:hanging="540"/>
      </w:pPr>
      <w:rPr>
        <w:rFonts w:hint="default"/>
      </w:rPr>
    </w:lvl>
    <w:lvl w:ilvl="2" w:tplc="4314E09A">
      <w:numFmt w:val="bullet"/>
      <w:lvlText w:val="•"/>
      <w:lvlJc w:val="left"/>
      <w:pPr>
        <w:ind w:left="2094" w:hanging="540"/>
      </w:pPr>
      <w:rPr>
        <w:rFonts w:hint="default"/>
      </w:rPr>
    </w:lvl>
    <w:lvl w:ilvl="3" w:tplc="F3AA7574">
      <w:numFmt w:val="bullet"/>
      <w:lvlText w:val="•"/>
      <w:lvlJc w:val="left"/>
      <w:pPr>
        <w:ind w:left="2821" w:hanging="540"/>
      </w:pPr>
      <w:rPr>
        <w:rFonts w:hint="default"/>
      </w:rPr>
    </w:lvl>
    <w:lvl w:ilvl="4" w:tplc="762E1EBC">
      <w:numFmt w:val="bullet"/>
      <w:lvlText w:val="•"/>
      <w:lvlJc w:val="left"/>
      <w:pPr>
        <w:ind w:left="3548" w:hanging="540"/>
      </w:pPr>
      <w:rPr>
        <w:rFonts w:hint="default"/>
      </w:rPr>
    </w:lvl>
    <w:lvl w:ilvl="5" w:tplc="87428C10">
      <w:numFmt w:val="bullet"/>
      <w:lvlText w:val="•"/>
      <w:lvlJc w:val="left"/>
      <w:pPr>
        <w:ind w:left="4276" w:hanging="540"/>
      </w:pPr>
      <w:rPr>
        <w:rFonts w:hint="default"/>
      </w:rPr>
    </w:lvl>
    <w:lvl w:ilvl="6" w:tplc="D30878F0">
      <w:numFmt w:val="bullet"/>
      <w:lvlText w:val="•"/>
      <w:lvlJc w:val="left"/>
      <w:pPr>
        <w:ind w:left="5003" w:hanging="540"/>
      </w:pPr>
      <w:rPr>
        <w:rFonts w:hint="default"/>
      </w:rPr>
    </w:lvl>
    <w:lvl w:ilvl="7" w:tplc="0FA0DAA6">
      <w:numFmt w:val="bullet"/>
      <w:lvlText w:val="•"/>
      <w:lvlJc w:val="left"/>
      <w:pPr>
        <w:ind w:left="5730" w:hanging="540"/>
      </w:pPr>
      <w:rPr>
        <w:rFonts w:hint="default"/>
      </w:rPr>
    </w:lvl>
    <w:lvl w:ilvl="8" w:tplc="A9E0A606">
      <w:numFmt w:val="bullet"/>
      <w:lvlText w:val="•"/>
      <w:lvlJc w:val="left"/>
      <w:pPr>
        <w:ind w:left="6457" w:hanging="540"/>
      </w:pPr>
      <w:rPr>
        <w:rFonts w:hint="default"/>
      </w:rPr>
    </w:lvl>
  </w:abstractNum>
  <w:abstractNum w:abstractNumId="224" w15:restartNumberingAfterBreak="0">
    <w:nsid w:val="5BF4611F"/>
    <w:multiLevelType w:val="hybridMultilevel"/>
    <w:tmpl w:val="67C4653C"/>
    <w:lvl w:ilvl="0" w:tplc="5548270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C3F21E1"/>
    <w:multiLevelType w:val="hybridMultilevel"/>
    <w:tmpl w:val="9DFC6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5C4A426F"/>
    <w:multiLevelType w:val="hybridMultilevel"/>
    <w:tmpl w:val="87183104"/>
    <w:lvl w:ilvl="0" w:tplc="383016F4">
      <w:start w:val="1"/>
      <w:numFmt w:val="upperLetter"/>
      <w:lvlText w:val="%1."/>
      <w:lvlJc w:val="left"/>
      <w:pPr>
        <w:ind w:left="1016" w:hanging="476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46244B52">
      <w:start w:val="1"/>
      <w:numFmt w:val="decimal"/>
      <w:lvlText w:val="%2."/>
      <w:lvlJc w:val="left"/>
      <w:pPr>
        <w:ind w:left="1197" w:hanging="477"/>
      </w:pPr>
      <w:rPr>
        <w:rFonts w:ascii="Arial" w:eastAsia="Arial" w:hAnsi="Arial" w:cs="Arial"/>
        <w:b/>
        <w:bCs/>
        <w:w w:val="99"/>
        <w:sz w:val="22"/>
        <w:szCs w:val="22"/>
      </w:rPr>
    </w:lvl>
    <w:lvl w:ilvl="2" w:tplc="737AAB1E">
      <w:start w:val="1"/>
      <w:numFmt w:val="lowerLetter"/>
      <w:lvlText w:val="%3."/>
      <w:lvlJc w:val="left"/>
      <w:pPr>
        <w:ind w:left="2285" w:hanging="475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 w:tplc="714877A6">
      <w:start w:val="1"/>
      <w:numFmt w:val="decimal"/>
      <w:lvlText w:val="%4."/>
      <w:lvlJc w:val="left"/>
      <w:pPr>
        <w:ind w:left="146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4" w:tplc="A11E982A">
      <w:numFmt w:val="bullet"/>
      <w:lvlText w:val=""/>
      <w:lvlJc w:val="left"/>
      <w:pPr>
        <w:ind w:left="312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5" w:tplc="F1B0B340">
      <w:numFmt w:val="bullet"/>
      <w:lvlText w:val="•"/>
      <w:lvlJc w:val="left"/>
      <w:pPr>
        <w:ind w:left="2760" w:hanging="361"/>
      </w:pPr>
      <w:rPr>
        <w:rFonts w:hint="default"/>
      </w:rPr>
    </w:lvl>
    <w:lvl w:ilvl="6" w:tplc="43022E56">
      <w:numFmt w:val="bullet"/>
      <w:lvlText w:val="•"/>
      <w:lvlJc w:val="left"/>
      <w:pPr>
        <w:ind w:left="3120" w:hanging="361"/>
      </w:pPr>
      <w:rPr>
        <w:rFonts w:hint="default"/>
      </w:rPr>
    </w:lvl>
    <w:lvl w:ilvl="7" w:tplc="062075DA">
      <w:numFmt w:val="bullet"/>
      <w:lvlText w:val="•"/>
      <w:lvlJc w:val="left"/>
      <w:pPr>
        <w:ind w:left="3240" w:hanging="361"/>
      </w:pPr>
      <w:rPr>
        <w:rFonts w:hint="default"/>
      </w:rPr>
    </w:lvl>
    <w:lvl w:ilvl="8" w:tplc="B726D96E">
      <w:numFmt w:val="bullet"/>
      <w:lvlText w:val="•"/>
      <w:lvlJc w:val="left"/>
      <w:pPr>
        <w:ind w:left="5880" w:hanging="361"/>
      </w:pPr>
      <w:rPr>
        <w:rFonts w:hint="default"/>
      </w:rPr>
    </w:lvl>
  </w:abstractNum>
  <w:abstractNum w:abstractNumId="227" w15:restartNumberingAfterBreak="0">
    <w:nsid w:val="5C655270"/>
    <w:multiLevelType w:val="hybridMultilevel"/>
    <w:tmpl w:val="97589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5E7D2521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9" w15:restartNumberingAfterBreak="0">
    <w:nsid w:val="5ED738AF"/>
    <w:multiLevelType w:val="hybridMultilevel"/>
    <w:tmpl w:val="F3DAA6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F1563EA"/>
    <w:multiLevelType w:val="hybridMultilevel"/>
    <w:tmpl w:val="724A04AE"/>
    <w:lvl w:ilvl="0" w:tplc="69FA06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E0904C">
      <w:start w:val="1"/>
      <w:numFmt w:val="upperLetter"/>
      <w:lvlText w:val="%2."/>
      <w:lvlJc w:val="left"/>
      <w:pPr>
        <w:ind w:left="540" w:hanging="360"/>
      </w:pPr>
      <w:rPr>
        <w:rFonts w:hint="default"/>
      </w:rPr>
    </w:lvl>
    <w:lvl w:ilvl="2" w:tplc="5E8C8D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EB6BC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EF47B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9AC3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31614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FE34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37059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5F5E6394"/>
    <w:multiLevelType w:val="hybridMultilevel"/>
    <w:tmpl w:val="1944C7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2" w15:restartNumberingAfterBreak="0">
    <w:nsid w:val="603942FA"/>
    <w:multiLevelType w:val="hybridMultilevel"/>
    <w:tmpl w:val="3FEA5332"/>
    <w:lvl w:ilvl="0" w:tplc="F7B2047A">
      <w:start w:val="10"/>
      <w:numFmt w:val="upperLetter"/>
      <w:lvlText w:val="%1."/>
      <w:lvlJc w:val="left"/>
      <w:pPr>
        <w:ind w:left="540" w:hanging="54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37E0EA06">
      <w:start w:val="1"/>
      <w:numFmt w:val="decimal"/>
      <w:lvlText w:val="%2."/>
      <w:lvlJc w:val="left"/>
      <w:pPr>
        <w:ind w:left="83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9AECFBA0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3" w:tplc="E9FCF7A2">
      <w:numFmt w:val="bullet"/>
      <w:lvlText w:val="•"/>
      <w:lvlJc w:val="left"/>
      <w:pPr>
        <w:ind w:left="3390" w:hanging="476"/>
      </w:pPr>
      <w:rPr>
        <w:rFonts w:hint="default"/>
      </w:rPr>
    </w:lvl>
    <w:lvl w:ilvl="4" w:tplc="9E46777C">
      <w:numFmt w:val="bullet"/>
      <w:lvlText w:val="•"/>
      <w:lvlJc w:val="left"/>
      <w:pPr>
        <w:ind w:left="4500" w:hanging="476"/>
      </w:pPr>
      <w:rPr>
        <w:rFonts w:hint="default"/>
      </w:rPr>
    </w:lvl>
    <w:lvl w:ilvl="5" w:tplc="372AB154">
      <w:numFmt w:val="bullet"/>
      <w:lvlText w:val="•"/>
      <w:lvlJc w:val="left"/>
      <w:pPr>
        <w:ind w:left="5610" w:hanging="476"/>
      </w:pPr>
      <w:rPr>
        <w:rFonts w:hint="default"/>
      </w:rPr>
    </w:lvl>
    <w:lvl w:ilvl="6" w:tplc="71F676F2">
      <w:numFmt w:val="bullet"/>
      <w:lvlText w:val="•"/>
      <w:lvlJc w:val="left"/>
      <w:pPr>
        <w:ind w:left="6720" w:hanging="476"/>
      </w:pPr>
      <w:rPr>
        <w:rFonts w:hint="default"/>
      </w:rPr>
    </w:lvl>
    <w:lvl w:ilvl="7" w:tplc="7D689334">
      <w:numFmt w:val="bullet"/>
      <w:lvlText w:val="•"/>
      <w:lvlJc w:val="left"/>
      <w:pPr>
        <w:ind w:left="7830" w:hanging="476"/>
      </w:pPr>
      <w:rPr>
        <w:rFonts w:hint="default"/>
      </w:rPr>
    </w:lvl>
    <w:lvl w:ilvl="8" w:tplc="B4E42056">
      <w:numFmt w:val="bullet"/>
      <w:lvlText w:val="•"/>
      <w:lvlJc w:val="left"/>
      <w:pPr>
        <w:ind w:left="8940" w:hanging="476"/>
      </w:pPr>
      <w:rPr>
        <w:rFonts w:hint="default"/>
      </w:rPr>
    </w:lvl>
  </w:abstractNum>
  <w:abstractNum w:abstractNumId="233" w15:restartNumberingAfterBreak="0">
    <w:nsid w:val="604D3806"/>
    <w:multiLevelType w:val="hybridMultilevel"/>
    <w:tmpl w:val="FC828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605E435F"/>
    <w:multiLevelType w:val="hybridMultilevel"/>
    <w:tmpl w:val="1A18886C"/>
    <w:lvl w:ilvl="0" w:tplc="07000D08">
      <w:start w:val="1"/>
      <w:numFmt w:val="lowerLetter"/>
      <w:lvlText w:val="%1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0740803"/>
    <w:multiLevelType w:val="hybridMultilevel"/>
    <w:tmpl w:val="09B0085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6" w15:restartNumberingAfterBreak="0">
    <w:nsid w:val="60876F9C"/>
    <w:multiLevelType w:val="hybridMultilevel"/>
    <w:tmpl w:val="F0E4E1E8"/>
    <w:lvl w:ilvl="0" w:tplc="9710F054">
      <w:start w:val="1"/>
      <w:numFmt w:val="lowerLetter"/>
      <w:lvlText w:val="%1."/>
      <w:lvlJc w:val="left"/>
      <w:pPr>
        <w:ind w:left="108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7" w15:restartNumberingAfterBreak="0">
    <w:nsid w:val="61A251E8"/>
    <w:multiLevelType w:val="hybridMultilevel"/>
    <w:tmpl w:val="CA20C7C8"/>
    <w:lvl w:ilvl="0" w:tplc="7BF6F4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242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8067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AA6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14BE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0085E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AEDF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E07B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9E57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1BC3678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9" w15:restartNumberingAfterBreak="0">
    <w:nsid w:val="621A5685"/>
    <w:multiLevelType w:val="hybridMultilevel"/>
    <w:tmpl w:val="EAF8E04E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0" w15:restartNumberingAfterBreak="0">
    <w:nsid w:val="62AF302D"/>
    <w:multiLevelType w:val="hybridMultilevel"/>
    <w:tmpl w:val="33280034"/>
    <w:lvl w:ilvl="0" w:tplc="D8665F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D84D40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024D0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5CA4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364AF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E52B3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6FA19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184F2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7C6B1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35336AB"/>
    <w:multiLevelType w:val="hybridMultilevel"/>
    <w:tmpl w:val="DEE6AB4C"/>
    <w:lvl w:ilvl="0" w:tplc="F5508D2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8C7E66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B8D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EAE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E60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4C4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C81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2F7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688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64171851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64462102"/>
    <w:multiLevelType w:val="hybridMultilevel"/>
    <w:tmpl w:val="B4883710"/>
    <w:lvl w:ilvl="0" w:tplc="DFF201F8">
      <w:start w:val="1"/>
      <w:numFmt w:val="decimal"/>
      <w:lvlText w:val="%1."/>
      <w:lvlJc w:val="left"/>
      <w:pPr>
        <w:ind w:left="478" w:hanging="360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647F29AB"/>
    <w:multiLevelType w:val="hybridMultilevel"/>
    <w:tmpl w:val="38B4B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4E57148"/>
    <w:multiLevelType w:val="hybridMultilevel"/>
    <w:tmpl w:val="2EC834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5000816"/>
    <w:multiLevelType w:val="hybridMultilevel"/>
    <w:tmpl w:val="405A0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6562397F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8" w15:restartNumberingAfterBreak="0">
    <w:nsid w:val="65E5415A"/>
    <w:multiLevelType w:val="hybridMultilevel"/>
    <w:tmpl w:val="9DB82EF2"/>
    <w:lvl w:ilvl="0" w:tplc="4296D674">
      <w:start w:val="1"/>
      <w:numFmt w:val="decimal"/>
      <w:lvlText w:val="%1."/>
      <w:lvlJc w:val="left"/>
      <w:pPr>
        <w:ind w:left="476" w:hanging="476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D786CCB8">
      <w:start w:val="1"/>
      <w:numFmt w:val="upperLetter"/>
      <w:lvlText w:val="%2."/>
      <w:lvlJc w:val="left"/>
      <w:pPr>
        <w:ind w:left="1326" w:hanging="361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2" w:tplc="33BAF318">
      <w:start w:val="1"/>
      <w:numFmt w:val="decimal"/>
      <w:lvlText w:val="%3."/>
      <w:lvlJc w:val="left"/>
      <w:pPr>
        <w:ind w:left="1686" w:hanging="361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3" w:tplc="7454229C">
      <w:start w:val="1"/>
      <w:numFmt w:val="lowerLetter"/>
      <w:lvlText w:val="%4."/>
      <w:lvlJc w:val="left"/>
      <w:pPr>
        <w:ind w:left="2046" w:hanging="361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4" w:tplc="0D688A9C">
      <w:numFmt w:val="bullet"/>
      <w:lvlText w:val="•"/>
      <w:lvlJc w:val="left"/>
      <w:pPr>
        <w:ind w:left="3260" w:hanging="361"/>
      </w:pPr>
      <w:rPr>
        <w:rFonts w:hint="default"/>
      </w:rPr>
    </w:lvl>
    <w:lvl w:ilvl="5" w:tplc="0C1A7DF8">
      <w:numFmt w:val="bullet"/>
      <w:lvlText w:val="•"/>
      <w:lvlJc w:val="left"/>
      <w:pPr>
        <w:ind w:left="4474" w:hanging="361"/>
      </w:pPr>
      <w:rPr>
        <w:rFonts w:hint="default"/>
      </w:rPr>
    </w:lvl>
    <w:lvl w:ilvl="6" w:tplc="1FAE97C0">
      <w:numFmt w:val="bullet"/>
      <w:lvlText w:val="•"/>
      <w:lvlJc w:val="left"/>
      <w:pPr>
        <w:ind w:left="5688" w:hanging="361"/>
      </w:pPr>
      <w:rPr>
        <w:rFonts w:hint="default"/>
      </w:rPr>
    </w:lvl>
    <w:lvl w:ilvl="7" w:tplc="47089286">
      <w:numFmt w:val="bullet"/>
      <w:lvlText w:val="•"/>
      <w:lvlJc w:val="left"/>
      <w:pPr>
        <w:ind w:left="6903" w:hanging="361"/>
      </w:pPr>
      <w:rPr>
        <w:rFonts w:hint="default"/>
      </w:rPr>
    </w:lvl>
    <w:lvl w:ilvl="8" w:tplc="CB4A8728">
      <w:numFmt w:val="bullet"/>
      <w:lvlText w:val="•"/>
      <w:lvlJc w:val="left"/>
      <w:pPr>
        <w:ind w:left="8117" w:hanging="361"/>
      </w:pPr>
      <w:rPr>
        <w:rFonts w:hint="default"/>
      </w:rPr>
    </w:lvl>
  </w:abstractNum>
  <w:abstractNum w:abstractNumId="249" w15:restartNumberingAfterBreak="0">
    <w:nsid w:val="66714A9F"/>
    <w:multiLevelType w:val="hybridMultilevel"/>
    <w:tmpl w:val="11EA9D7C"/>
    <w:lvl w:ilvl="0" w:tplc="464A0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667D1EB8"/>
    <w:multiLevelType w:val="hybridMultilevel"/>
    <w:tmpl w:val="40F67DD8"/>
    <w:lvl w:ilvl="0" w:tplc="5414E8CA">
      <w:start w:val="1"/>
      <w:numFmt w:val="decimal"/>
      <w:lvlText w:val="%1."/>
      <w:lvlJc w:val="left"/>
      <w:pPr>
        <w:ind w:left="448" w:hanging="360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0E46FA88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EA9CF9E4">
      <w:numFmt w:val="bullet"/>
      <w:lvlText w:val="o"/>
      <w:lvlJc w:val="left"/>
      <w:pPr>
        <w:ind w:left="1558" w:hanging="361"/>
      </w:pPr>
      <w:rPr>
        <w:rFonts w:ascii="Courier New" w:eastAsia="Courier New" w:hAnsi="Courier New" w:cs="Courier New" w:hint="default"/>
        <w:w w:val="100"/>
        <w:sz w:val="20"/>
        <w:szCs w:val="20"/>
      </w:rPr>
    </w:lvl>
    <w:lvl w:ilvl="3" w:tplc="2132DD28">
      <w:numFmt w:val="bullet"/>
      <w:lvlText w:val="•"/>
      <w:lvlJc w:val="left"/>
      <w:pPr>
        <w:ind w:left="2251" w:hanging="361"/>
      </w:pPr>
      <w:rPr>
        <w:rFonts w:hint="default"/>
      </w:rPr>
    </w:lvl>
    <w:lvl w:ilvl="4" w:tplc="E806B6F6">
      <w:numFmt w:val="bullet"/>
      <w:lvlText w:val="•"/>
      <w:lvlJc w:val="left"/>
      <w:pPr>
        <w:ind w:left="2942" w:hanging="361"/>
      </w:pPr>
      <w:rPr>
        <w:rFonts w:hint="default"/>
      </w:rPr>
    </w:lvl>
    <w:lvl w:ilvl="5" w:tplc="93385DF2">
      <w:numFmt w:val="bullet"/>
      <w:lvlText w:val="•"/>
      <w:lvlJc w:val="left"/>
      <w:pPr>
        <w:ind w:left="3633" w:hanging="361"/>
      </w:pPr>
      <w:rPr>
        <w:rFonts w:hint="default"/>
      </w:rPr>
    </w:lvl>
    <w:lvl w:ilvl="6" w:tplc="600E92EA">
      <w:numFmt w:val="bullet"/>
      <w:lvlText w:val="•"/>
      <w:lvlJc w:val="left"/>
      <w:pPr>
        <w:ind w:left="4325" w:hanging="361"/>
      </w:pPr>
      <w:rPr>
        <w:rFonts w:hint="default"/>
      </w:rPr>
    </w:lvl>
    <w:lvl w:ilvl="7" w:tplc="A518211E">
      <w:numFmt w:val="bullet"/>
      <w:lvlText w:val="•"/>
      <w:lvlJc w:val="left"/>
      <w:pPr>
        <w:ind w:left="5016" w:hanging="361"/>
      </w:pPr>
      <w:rPr>
        <w:rFonts w:hint="default"/>
      </w:rPr>
    </w:lvl>
    <w:lvl w:ilvl="8" w:tplc="FCC0D560">
      <w:numFmt w:val="bullet"/>
      <w:lvlText w:val="•"/>
      <w:lvlJc w:val="left"/>
      <w:pPr>
        <w:ind w:left="5707" w:hanging="361"/>
      </w:pPr>
      <w:rPr>
        <w:rFonts w:hint="default"/>
      </w:rPr>
    </w:lvl>
  </w:abstractNum>
  <w:abstractNum w:abstractNumId="251" w15:restartNumberingAfterBreak="0">
    <w:nsid w:val="669A5CED"/>
    <w:multiLevelType w:val="hybridMultilevel"/>
    <w:tmpl w:val="C9BCC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6C90C98"/>
    <w:multiLevelType w:val="hybridMultilevel"/>
    <w:tmpl w:val="A238E600"/>
    <w:lvl w:ilvl="0" w:tplc="5548270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70C7514"/>
    <w:multiLevelType w:val="hybridMultilevel"/>
    <w:tmpl w:val="94201F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67172D3D"/>
    <w:multiLevelType w:val="hybridMultilevel"/>
    <w:tmpl w:val="3B8279AC"/>
    <w:lvl w:ilvl="0" w:tplc="354AB526">
      <w:start w:val="2"/>
      <w:numFmt w:val="decimal"/>
      <w:lvlText w:val="%1."/>
      <w:lvlJc w:val="left"/>
      <w:pPr>
        <w:ind w:left="1814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1878281E">
      <w:start w:val="1"/>
      <w:numFmt w:val="lowerLetter"/>
      <w:lvlText w:val="%2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2" w:tplc="441C6AD4">
      <w:start w:val="1"/>
      <w:numFmt w:val="decimal"/>
      <w:lvlText w:val="%3."/>
      <w:lvlJc w:val="left"/>
      <w:pPr>
        <w:ind w:left="1376" w:hanging="476"/>
        <w:jc w:val="right"/>
      </w:pPr>
      <w:rPr>
        <w:rFonts w:ascii="Open Sans" w:eastAsiaTheme="minorEastAsia" w:hAnsi="Open Sans" w:cs="Open Sans"/>
        <w:spacing w:val="-2"/>
        <w:w w:val="100"/>
        <w:sz w:val="20"/>
        <w:szCs w:val="20"/>
      </w:rPr>
    </w:lvl>
    <w:lvl w:ilvl="3" w:tplc="90FC8E44">
      <w:numFmt w:val="bullet"/>
      <w:lvlText w:val="•"/>
      <w:lvlJc w:val="left"/>
      <w:pPr>
        <w:ind w:left="2760" w:hanging="476"/>
      </w:pPr>
      <w:rPr>
        <w:rFonts w:hint="default"/>
      </w:rPr>
    </w:lvl>
    <w:lvl w:ilvl="4" w:tplc="63B6D392">
      <w:numFmt w:val="bullet"/>
      <w:lvlText w:val="•"/>
      <w:lvlJc w:val="left"/>
      <w:pPr>
        <w:ind w:left="3960" w:hanging="476"/>
      </w:pPr>
      <w:rPr>
        <w:rFonts w:hint="default"/>
      </w:rPr>
    </w:lvl>
    <w:lvl w:ilvl="5" w:tplc="1536417C">
      <w:numFmt w:val="bullet"/>
      <w:lvlText w:val="•"/>
      <w:lvlJc w:val="left"/>
      <w:pPr>
        <w:ind w:left="5160" w:hanging="476"/>
      </w:pPr>
      <w:rPr>
        <w:rFonts w:hint="default"/>
      </w:rPr>
    </w:lvl>
    <w:lvl w:ilvl="6" w:tplc="A43AC36E">
      <w:numFmt w:val="bullet"/>
      <w:lvlText w:val="•"/>
      <w:lvlJc w:val="left"/>
      <w:pPr>
        <w:ind w:left="6360" w:hanging="476"/>
      </w:pPr>
      <w:rPr>
        <w:rFonts w:hint="default"/>
      </w:rPr>
    </w:lvl>
    <w:lvl w:ilvl="7" w:tplc="DC2AEAFE">
      <w:numFmt w:val="bullet"/>
      <w:lvlText w:val="•"/>
      <w:lvlJc w:val="left"/>
      <w:pPr>
        <w:ind w:left="7560" w:hanging="476"/>
      </w:pPr>
      <w:rPr>
        <w:rFonts w:hint="default"/>
      </w:rPr>
    </w:lvl>
    <w:lvl w:ilvl="8" w:tplc="9EA247F6">
      <w:numFmt w:val="bullet"/>
      <w:lvlText w:val="•"/>
      <w:lvlJc w:val="left"/>
      <w:pPr>
        <w:ind w:left="8760" w:hanging="476"/>
      </w:pPr>
      <w:rPr>
        <w:rFonts w:hint="default"/>
      </w:rPr>
    </w:lvl>
  </w:abstractNum>
  <w:abstractNum w:abstractNumId="255" w15:restartNumberingAfterBreak="0">
    <w:nsid w:val="6776717B"/>
    <w:multiLevelType w:val="hybridMultilevel"/>
    <w:tmpl w:val="AA3A10BC"/>
    <w:lvl w:ilvl="0" w:tplc="4E56CAA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607000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A2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E9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A06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426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6811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C34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3CE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7A91A7D"/>
    <w:multiLevelType w:val="hybridMultilevel"/>
    <w:tmpl w:val="369688E2"/>
    <w:lvl w:ilvl="0" w:tplc="AB02D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9041797"/>
    <w:multiLevelType w:val="hybridMultilevel"/>
    <w:tmpl w:val="E390B0A8"/>
    <w:lvl w:ilvl="0" w:tplc="383016F4">
      <w:start w:val="1"/>
      <w:numFmt w:val="upperLetter"/>
      <w:lvlText w:val="%1."/>
      <w:lvlJc w:val="left"/>
      <w:pPr>
        <w:ind w:left="1335" w:hanging="476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D464AA1E">
      <w:start w:val="1"/>
      <w:numFmt w:val="decimal"/>
      <w:lvlText w:val="%2."/>
      <w:lvlJc w:val="left"/>
      <w:pPr>
        <w:ind w:left="1197" w:hanging="477"/>
      </w:pPr>
      <w:rPr>
        <w:rFonts w:ascii="Open Sans" w:eastAsiaTheme="minorEastAsia" w:hAnsi="Open Sans" w:cs="Open Sans"/>
        <w:b/>
        <w:bCs/>
        <w:w w:val="99"/>
        <w:sz w:val="22"/>
        <w:szCs w:val="22"/>
      </w:rPr>
    </w:lvl>
    <w:lvl w:ilvl="2" w:tplc="737AAB1E">
      <w:start w:val="1"/>
      <w:numFmt w:val="lowerLetter"/>
      <w:lvlText w:val="%3."/>
      <w:lvlJc w:val="left"/>
      <w:pPr>
        <w:ind w:left="2285" w:hanging="475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 w:tplc="714877A6">
      <w:start w:val="1"/>
      <w:numFmt w:val="decimal"/>
      <w:lvlText w:val="%4."/>
      <w:lvlJc w:val="left"/>
      <w:pPr>
        <w:ind w:left="83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4" w:tplc="A11E982A">
      <w:numFmt w:val="bullet"/>
      <w:lvlText w:val=""/>
      <w:lvlJc w:val="left"/>
      <w:pPr>
        <w:ind w:left="3120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5" w:tplc="F1B0B340">
      <w:numFmt w:val="bullet"/>
      <w:lvlText w:val="•"/>
      <w:lvlJc w:val="left"/>
      <w:pPr>
        <w:ind w:left="2760" w:hanging="361"/>
      </w:pPr>
      <w:rPr>
        <w:rFonts w:hint="default"/>
      </w:rPr>
    </w:lvl>
    <w:lvl w:ilvl="6" w:tplc="43022E56">
      <w:numFmt w:val="bullet"/>
      <w:lvlText w:val="•"/>
      <w:lvlJc w:val="left"/>
      <w:pPr>
        <w:ind w:left="3120" w:hanging="361"/>
      </w:pPr>
      <w:rPr>
        <w:rFonts w:hint="default"/>
      </w:rPr>
    </w:lvl>
    <w:lvl w:ilvl="7" w:tplc="062075DA">
      <w:numFmt w:val="bullet"/>
      <w:lvlText w:val="•"/>
      <w:lvlJc w:val="left"/>
      <w:pPr>
        <w:ind w:left="3240" w:hanging="361"/>
      </w:pPr>
      <w:rPr>
        <w:rFonts w:hint="default"/>
      </w:rPr>
    </w:lvl>
    <w:lvl w:ilvl="8" w:tplc="B726D96E">
      <w:numFmt w:val="bullet"/>
      <w:lvlText w:val="•"/>
      <w:lvlJc w:val="left"/>
      <w:pPr>
        <w:ind w:left="5880" w:hanging="361"/>
      </w:pPr>
      <w:rPr>
        <w:rFonts w:hint="default"/>
      </w:rPr>
    </w:lvl>
  </w:abstractNum>
  <w:abstractNum w:abstractNumId="258" w15:restartNumberingAfterBreak="0">
    <w:nsid w:val="6A022DBD"/>
    <w:multiLevelType w:val="hybridMultilevel"/>
    <w:tmpl w:val="AC387A70"/>
    <w:lvl w:ilvl="0" w:tplc="B97EAC42">
      <w:start w:val="1"/>
      <w:numFmt w:val="decimal"/>
      <w:lvlText w:val="%1."/>
      <w:lvlJc w:val="left"/>
      <w:pPr>
        <w:ind w:left="319" w:hanging="201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</w:rPr>
    </w:lvl>
    <w:lvl w:ilvl="1" w:tplc="FA065C92">
      <w:numFmt w:val="bullet"/>
      <w:lvlText w:val=""/>
      <w:lvlJc w:val="left"/>
      <w:pPr>
        <w:ind w:left="1198" w:hanging="361"/>
      </w:pPr>
      <w:rPr>
        <w:rFonts w:ascii="Symbol" w:eastAsia="Symbol" w:hAnsi="Symbol" w:cs="Symbol" w:hint="default"/>
        <w:w w:val="100"/>
        <w:sz w:val="20"/>
        <w:szCs w:val="20"/>
      </w:rPr>
    </w:lvl>
    <w:lvl w:ilvl="2" w:tplc="C4403C9E">
      <w:numFmt w:val="bullet"/>
      <w:lvlText w:val="•"/>
      <w:lvlJc w:val="left"/>
      <w:pPr>
        <w:ind w:left="1854" w:hanging="361"/>
      </w:pPr>
      <w:rPr>
        <w:rFonts w:hint="default"/>
      </w:rPr>
    </w:lvl>
    <w:lvl w:ilvl="3" w:tplc="EF8688F4">
      <w:numFmt w:val="bullet"/>
      <w:lvlText w:val="•"/>
      <w:lvlJc w:val="left"/>
      <w:pPr>
        <w:ind w:left="2508" w:hanging="361"/>
      </w:pPr>
      <w:rPr>
        <w:rFonts w:hint="default"/>
      </w:rPr>
    </w:lvl>
    <w:lvl w:ilvl="4" w:tplc="9BB29808">
      <w:numFmt w:val="bullet"/>
      <w:lvlText w:val="•"/>
      <w:lvlJc w:val="left"/>
      <w:pPr>
        <w:ind w:left="3163" w:hanging="361"/>
      </w:pPr>
      <w:rPr>
        <w:rFonts w:hint="default"/>
      </w:rPr>
    </w:lvl>
    <w:lvl w:ilvl="5" w:tplc="F3FA6E1A">
      <w:numFmt w:val="bullet"/>
      <w:lvlText w:val="•"/>
      <w:lvlJc w:val="left"/>
      <w:pPr>
        <w:ind w:left="3817" w:hanging="361"/>
      </w:pPr>
      <w:rPr>
        <w:rFonts w:hint="default"/>
      </w:rPr>
    </w:lvl>
    <w:lvl w:ilvl="6" w:tplc="61A44786">
      <w:numFmt w:val="bullet"/>
      <w:lvlText w:val="•"/>
      <w:lvlJc w:val="left"/>
      <w:pPr>
        <w:ind w:left="4472" w:hanging="361"/>
      </w:pPr>
      <w:rPr>
        <w:rFonts w:hint="default"/>
      </w:rPr>
    </w:lvl>
    <w:lvl w:ilvl="7" w:tplc="75AE2F88">
      <w:numFmt w:val="bullet"/>
      <w:lvlText w:val="•"/>
      <w:lvlJc w:val="left"/>
      <w:pPr>
        <w:ind w:left="5126" w:hanging="361"/>
      </w:pPr>
      <w:rPr>
        <w:rFonts w:hint="default"/>
      </w:rPr>
    </w:lvl>
    <w:lvl w:ilvl="8" w:tplc="D05A9A56">
      <w:numFmt w:val="bullet"/>
      <w:lvlText w:val="•"/>
      <w:lvlJc w:val="left"/>
      <w:pPr>
        <w:ind w:left="5781" w:hanging="361"/>
      </w:pPr>
      <w:rPr>
        <w:rFonts w:hint="default"/>
      </w:rPr>
    </w:lvl>
  </w:abstractNum>
  <w:abstractNum w:abstractNumId="259" w15:restartNumberingAfterBreak="0">
    <w:nsid w:val="6A602216"/>
    <w:multiLevelType w:val="hybridMultilevel"/>
    <w:tmpl w:val="946EE83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0" w15:restartNumberingAfterBreak="0">
    <w:nsid w:val="6B9C100E"/>
    <w:multiLevelType w:val="hybridMultilevel"/>
    <w:tmpl w:val="621A1D34"/>
    <w:lvl w:ilvl="0" w:tplc="DA6CE886">
      <w:start w:val="1"/>
      <w:numFmt w:val="decimal"/>
      <w:lvlText w:val="%1."/>
      <w:lvlJc w:val="left"/>
      <w:pPr>
        <w:ind w:left="1916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66" w:hanging="360"/>
      </w:pPr>
    </w:lvl>
    <w:lvl w:ilvl="2" w:tplc="0409001B" w:tentative="1">
      <w:start w:val="1"/>
      <w:numFmt w:val="lowerRoman"/>
      <w:lvlText w:val="%3."/>
      <w:lvlJc w:val="right"/>
      <w:pPr>
        <w:ind w:left="2986" w:hanging="180"/>
      </w:pPr>
    </w:lvl>
    <w:lvl w:ilvl="3" w:tplc="0409000F" w:tentative="1">
      <w:start w:val="1"/>
      <w:numFmt w:val="decimal"/>
      <w:lvlText w:val="%4."/>
      <w:lvlJc w:val="left"/>
      <w:pPr>
        <w:ind w:left="3706" w:hanging="360"/>
      </w:pPr>
    </w:lvl>
    <w:lvl w:ilvl="4" w:tplc="04090019" w:tentative="1">
      <w:start w:val="1"/>
      <w:numFmt w:val="lowerLetter"/>
      <w:lvlText w:val="%5."/>
      <w:lvlJc w:val="left"/>
      <w:pPr>
        <w:ind w:left="4426" w:hanging="360"/>
      </w:pPr>
    </w:lvl>
    <w:lvl w:ilvl="5" w:tplc="0409001B" w:tentative="1">
      <w:start w:val="1"/>
      <w:numFmt w:val="lowerRoman"/>
      <w:lvlText w:val="%6."/>
      <w:lvlJc w:val="right"/>
      <w:pPr>
        <w:ind w:left="5146" w:hanging="180"/>
      </w:pPr>
    </w:lvl>
    <w:lvl w:ilvl="6" w:tplc="0409000F" w:tentative="1">
      <w:start w:val="1"/>
      <w:numFmt w:val="decimal"/>
      <w:lvlText w:val="%7."/>
      <w:lvlJc w:val="left"/>
      <w:pPr>
        <w:ind w:left="5866" w:hanging="360"/>
      </w:pPr>
    </w:lvl>
    <w:lvl w:ilvl="7" w:tplc="04090019" w:tentative="1">
      <w:start w:val="1"/>
      <w:numFmt w:val="lowerLetter"/>
      <w:lvlText w:val="%8."/>
      <w:lvlJc w:val="left"/>
      <w:pPr>
        <w:ind w:left="6586" w:hanging="360"/>
      </w:pPr>
    </w:lvl>
    <w:lvl w:ilvl="8" w:tplc="040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261" w15:restartNumberingAfterBreak="0">
    <w:nsid w:val="6CFB1591"/>
    <w:multiLevelType w:val="hybridMultilevel"/>
    <w:tmpl w:val="65FE2AD4"/>
    <w:lvl w:ilvl="0" w:tplc="8004B330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6E1F60F3"/>
    <w:multiLevelType w:val="hybridMultilevel"/>
    <w:tmpl w:val="63AE659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3" w15:restartNumberingAfterBreak="0">
    <w:nsid w:val="6E2D7C29"/>
    <w:multiLevelType w:val="hybridMultilevel"/>
    <w:tmpl w:val="604E1E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4" w15:restartNumberingAfterBreak="0">
    <w:nsid w:val="6E4802F9"/>
    <w:multiLevelType w:val="hybridMultilevel"/>
    <w:tmpl w:val="5D4A7256"/>
    <w:lvl w:ilvl="0" w:tplc="6BC6EA98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5" w15:restartNumberingAfterBreak="0">
    <w:nsid w:val="6E981DE3"/>
    <w:multiLevelType w:val="hybridMultilevel"/>
    <w:tmpl w:val="56C2EC54"/>
    <w:lvl w:ilvl="0" w:tplc="E3FA9C56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6F295395"/>
    <w:multiLevelType w:val="hybridMultilevel"/>
    <w:tmpl w:val="A1A85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6F6376B2"/>
    <w:multiLevelType w:val="hybridMultilevel"/>
    <w:tmpl w:val="E4169DA2"/>
    <w:lvl w:ilvl="0" w:tplc="DD26A118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702F058D"/>
    <w:multiLevelType w:val="hybridMultilevel"/>
    <w:tmpl w:val="642693FE"/>
    <w:lvl w:ilvl="0" w:tplc="3E2A28D4">
      <w:start w:val="1"/>
      <w:numFmt w:val="decimal"/>
      <w:lvlText w:val="%1."/>
      <w:lvlJc w:val="left"/>
      <w:pPr>
        <w:ind w:left="1810" w:hanging="478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714065A1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0" w15:restartNumberingAfterBreak="0">
    <w:nsid w:val="72CA7E32"/>
    <w:multiLevelType w:val="hybridMultilevel"/>
    <w:tmpl w:val="FE082996"/>
    <w:lvl w:ilvl="0" w:tplc="D30CF5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72EF1B36"/>
    <w:multiLevelType w:val="hybridMultilevel"/>
    <w:tmpl w:val="320C3D64"/>
    <w:lvl w:ilvl="0" w:tplc="7194D158">
      <w:start w:val="1"/>
      <w:numFmt w:val="decimal"/>
      <w:lvlText w:val="%1."/>
      <w:lvlJc w:val="left"/>
      <w:pPr>
        <w:ind w:left="1557" w:hanging="477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47" w:hanging="360"/>
      </w:pPr>
    </w:lvl>
    <w:lvl w:ilvl="2" w:tplc="0409001B" w:tentative="1">
      <w:start w:val="1"/>
      <w:numFmt w:val="lowerRoman"/>
      <w:lvlText w:val="%3."/>
      <w:lvlJc w:val="right"/>
      <w:pPr>
        <w:ind w:left="967" w:hanging="180"/>
      </w:pPr>
    </w:lvl>
    <w:lvl w:ilvl="3" w:tplc="0409000F" w:tentative="1">
      <w:start w:val="1"/>
      <w:numFmt w:val="decimal"/>
      <w:lvlText w:val="%4."/>
      <w:lvlJc w:val="left"/>
      <w:pPr>
        <w:ind w:left="1687" w:hanging="360"/>
      </w:pPr>
    </w:lvl>
    <w:lvl w:ilvl="4" w:tplc="04090019" w:tentative="1">
      <w:start w:val="1"/>
      <w:numFmt w:val="lowerLetter"/>
      <w:lvlText w:val="%5."/>
      <w:lvlJc w:val="left"/>
      <w:pPr>
        <w:ind w:left="2407" w:hanging="360"/>
      </w:pPr>
    </w:lvl>
    <w:lvl w:ilvl="5" w:tplc="0409001B" w:tentative="1">
      <w:start w:val="1"/>
      <w:numFmt w:val="lowerRoman"/>
      <w:lvlText w:val="%6."/>
      <w:lvlJc w:val="right"/>
      <w:pPr>
        <w:ind w:left="3127" w:hanging="180"/>
      </w:pPr>
    </w:lvl>
    <w:lvl w:ilvl="6" w:tplc="0409000F" w:tentative="1">
      <w:start w:val="1"/>
      <w:numFmt w:val="decimal"/>
      <w:lvlText w:val="%7."/>
      <w:lvlJc w:val="left"/>
      <w:pPr>
        <w:ind w:left="3847" w:hanging="360"/>
      </w:pPr>
    </w:lvl>
    <w:lvl w:ilvl="7" w:tplc="04090019" w:tentative="1">
      <w:start w:val="1"/>
      <w:numFmt w:val="lowerLetter"/>
      <w:lvlText w:val="%8."/>
      <w:lvlJc w:val="left"/>
      <w:pPr>
        <w:ind w:left="4567" w:hanging="360"/>
      </w:pPr>
    </w:lvl>
    <w:lvl w:ilvl="8" w:tplc="0409001B" w:tentative="1">
      <w:start w:val="1"/>
      <w:numFmt w:val="lowerRoman"/>
      <w:lvlText w:val="%9."/>
      <w:lvlJc w:val="right"/>
      <w:pPr>
        <w:ind w:left="5287" w:hanging="180"/>
      </w:pPr>
    </w:lvl>
  </w:abstractNum>
  <w:abstractNum w:abstractNumId="272" w15:restartNumberingAfterBreak="0">
    <w:nsid w:val="737F2108"/>
    <w:multiLevelType w:val="hybridMultilevel"/>
    <w:tmpl w:val="D7183EC2"/>
    <w:lvl w:ilvl="0" w:tplc="0409000F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3" w15:restartNumberingAfterBreak="0">
    <w:nsid w:val="73F3790C"/>
    <w:multiLevelType w:val="hybridMultilevel"/>
    <w:tmpl w:val="33BC01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74BA5A7E"/>
    <w:multiLevelType w:val="hybridMultilevel"/>
    <w:tmpl w:val="CF34B896"/>
    <w:lvl w:ilvl="0" w:tplc="C50E1C6C">
      <w:start w:val="1"/>
      <w:numFmt w:val="upperLetter"/>
      <w:lvlText w:val="%1."/>
      <w:lvlJc w:val="left"/>
      <w:pPr>
        <w:ind w:left="615" w:hanging="475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</w:rPr>
    </w:lvl>
    <w:lvl w:ilvl="1" w:tplc="E05A757C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8004B330">
      <w:start w:val="1"/>
      <w:numFmt w:val="lowerLetter"/>
      <w:lvlText w:val="%3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BA60976A">
      <w:numFmt w:val="bullet"/>
      <w:lvlText w:val="•"/>
      <w:lvlJc w:val="left"/>
      <w:pPr>
        <w:ind w:left="1800" w:hanging="476"/>
      </w:pPr>
      <w:rPr>
        <w:rFonts w:hint="default"/>
      </w:rPr>
    </w:lvl>
    <w:lvl w:ilvl="4" w:tplc="4EAA35C4">
      <w:numFmt w:val="bullet"/>
      <w:lvlText w:val="•"/>
      <w:lvlJc w:val="left"/>
      <w:pPr>
        <w:ind w:left="2280" w:hanging="476"/>
      </w:pPr>
      <w:rPr>
        <w:rFonts w:hint="default"/>
      </w:rPr>
    </w:lvl>
    <w:lvl w:ilvl="5" w:tplc="279AA382">
      <w:numFmt w:val="bullet"/>
      <w:lvlText w:val="•"/>
      <w:lvlJc w:val="left"/>
      <w:pPr>
        <w:ind w:left="3760" w:hanging="476"/>
      </w:pPr>
      <w:rPr>
        <w:rFonts w:hint="default"/>
      </w:rPr>
    </w:lvl>
    <w:lvl w:ilvl="6" w:tplc="63DEA892">
      <w:numFmt w:val="bullet"/>
      <w:lvlText w:val="•"/>
      <w:lvlJc w:val="left"/>
      <w:pPr>
        <w:ind w:left="5240" w:hanging="476"/>
      </w:pPr>
      <w:rPr>
        <w:rFonts w:hint="default"/>
      </w:rPr>
    </w:lvl>
    <w:lvl w:ilvl="7" w:tplc="560A4F4E">
      <w:numFmt w:val="bullet"/>
      <w:lvlText w:val="•"/>
      <w:lvlJc w:val="left"/>
      <w:pPr>
        <w:ind w:left="6720" w:hanging="476"/>
      </w:pPr>
      <w:rPr>
        <w:rFonts w:hint="default"/>
      </w:rPr>
    </w:lvl>
    <w:lvl w:ilvl="8" w:tplc="F814E450">
      <w:numFmt w:val="bullet"/>
      <w:lvlText w:val="•"/>
      <w:lvlJc w:val="left"/>
      <w:pPr>
        <w:ind w:left="8200" w:hanging="476"/>
      </w:pPr>
      <w:rPr>
        <w:rFonts w:hint="default"/>
      </w:rPr>
    </w:lvl>
  </w:abstractNum>
  <w:abstractNum w:abstractNumId="275" w15:restartNumberingAfterBreak="0">
    <w:nsid w:val="75580387"/>
    <w:multiLevelType w:val="hybridMultilevel"/>
    <w:tmpl w:val="F84E87EC"/>
    <w:lvl w:ilvl="0" w:tplc="C9A664FC">
      <w:start w:val="1"/>
      <w:numFmt w:val="decimal"/>
      <w:lvlText w:val="%1."/>
      <w:lvlJc w:val="left"/>
      <w:pPr>
        <w:ind w:left="854" w:hanging="361"/>
      </w:pPr>
      <w:rPr>
        <w:rFonts w:ascii="Arial" w:eastAsia="Arial" w:hAnsi="Arial" w:cs="Arial" w:hint="default"/>
        <w:spacing w:val="-7"/>
        <w:w w:val="100"/>
        <w:sz w:val="22"/>
        <w:szCs w:val="22"/>
      </w:rPr>
    </w:lvl>
    <w:lvl w:ilvl="1" w:tplc="9A9C0230">
      <w:numFmt w:val="bullet"/>
      <w:lvlText w:val="•"/>
      <w:lvlJc w:val="left"/>
      <w:pPr>
        <w:ind w:left="1890" w:hanging="361"/>
      </w:pPr>
      <w:rPr>
        <w:rFonts w:hint="default"/>
      </w:rPr>
    </w:lvl>
    <w:lvl w:ilvl="2" w:tplc="3C84252C">
      <w:numFmt w:val="bullet"/>
      <w:lvlText w:val="•"/>
      <w:lvlJc w:val="left"/>
      <w:pPr>
        <w:ind w:left="2920" w:hanging="361"/>
      </w:pPr>
      <w:rPr>
        <w:rFonts w:hint="default"/>
      </w:rPr>
    </w:lvl>
    <w:lvl w:ilvl="3" w:tplc="74E274BE">
      <w:numFmt w:val="bullet"/>
      <w:lvlText w:val="•"/>
      <w:lvlJc w:val="left"/>
      <w:pPr>
        <w:ind w:left="3950" w:hanging="361"/>
      </w:pPr>
      <w:rPr>
        <w:rFonts w:hint="default"/>
      </w:rPr>
    </w:lvl>
    <w:lvl w:ilvl="4" w:tplc="2842C08E">
      <w:numFmt w:val="bullet"/>
      <w:lvlText w:val="•"/>
      <w:lvlJc w:val="left"/>
      <w:pPr>
        <w:ind w:left="4980" w:hanging="361"/>
      </w:pPr>
      <w:rPr>
        <w:rFonts w:hint="default"/>
      </w:rPr>
    </w:lvl>
    <w:lvl w:ilvl="5" w:tplc="BAD2C20C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CD548C9C">
      <w:numFmt w:val="bullet"/>
      <w:lvlText w:val="•"/>
      <w:lvlJc w:val="left"/>
      <w:pPr>
        <w:ind w:left="7040" w:hanging="361"/>
      </w:pPr>
      <w:rPr>
        <w:rFonts w:hint="default"/>
      </w:rPr>
    </w:lvl>
    <w:lvl w:ilvl="7" w:tplc="A1D2731E">
      <w:numFmt w:val="bullet"/>
      <w:lvlText w:val="•"/>
      <w:lvlJc w:val="left"/>
      <w:pPr>
        <w:ind w:left="8070" w:hanging="361"/>
      </w:pPr>
      <w:rPr>
        <w:rFonts w:hint="default"/>
      </w:rPr>
    </w:lvl>
    <w:lvl w:ilvl="8" w:tplc="D68EABE6">
      <w:numFmt w:val="bullet"/>
      <w:lvlText w:val="•"/>
      <w:lvlJc w:val="left"/>
      <w:pPr>
        <w:ind w:left="9100" w:hanging="361"/>
      </w:pPr>
      <w:rPr>
        <w:rFonts w:hint="default"/>
      </w:rPr>
    </w:lvl>
  </w:abstractNum>
  <w:abstractNum w:abstractNumId="276" w15:restartNumberingAfterBreak="0">
    <w:nsid w:val="758E1BCF"/>
    <w:multiLevelType w:val="hybridMultilevel"/>
    <w:tmpl w:val="F146CD66"/>
    <w:lvl w:ilvl="0" w:tplc="04090017">
      <w:start w:val="1"/>
      <w:numFmt w:val="lowerLetter"/>
      <w:lvlText w:val="%1)"/>
      <w:lvlJc w:val="left"/>
      <w:pPr>
        <w:ind w:left="2290" w:hanging="360"/>
      </w:pPr>
    </w:lvl>
    <w:lvl w:ilvl="1" w:tplc="04090019" w:tentative="1">
      <w:start w:val="1"/>
      <w:numFmt w:val="lowerLetter"/>
      <w:lvlText w:val="%2."/>
      <w:lvlJc w:val="left"/>
      <w:pPr>
        <w:ind w:left="3010" w:hanging="360"/>
      </w:pPr>
    </w:lvl>
    <w:lvl w:ilvl="2" w:tplc="0409001B" w:tentative="1">
      <w:start w:val="1"/>
      <w:numFmt w:val="lowerRoman"/>
      <w:lvlText w:val="%3."/>
      <w:lvlJc w:val="right"/>
      <w:pPr>
        <w:ind w:left="3730" w:hanging="180"/>
      </w:pPr>
    </w:lvl>
    <w:lvl w:ilvl="3" w:tplc="0409000F" w:tentative="1">
      <w:start w:val="1"/>
      <w:numFmt w:val="decimal"/>
      <w:lvlText w:val="%4."/>
      <w:lvlJc w:val="left"/>
      <w:pPr>
        <w:ind w:left="4450" w:hanging="360"/>
      </w:pPr>
    </w:lvl>
    <w:lvl w:ilvl="4" w:tplc="04090019" w:tentative="1">
      <w:start w:val="1"/>
      <w:numFmt w:val="lowerLetter"/>
      <w:lvlText w:val="%5."/>
      <w:lvlJc w:val="left"/>
      <w:pPr>
        <w:ind w:left="5170" w:hanging="360"/>
      </w:pPr>
    </w:lvl>
    <w:lvl w:ilvl="5" w:tplc="0409001B" w:tentative="1">
      <w:start w:val="1"/>
      <w:numFmt w:val="lowerRoman"/>
      <w:lvlText w:val="%6."/>
      <w:lvlJc w:val="right"/>
      <w:pPr>
        <w:ind w:left="5890" w:hanging="180"/>
      </w:pPr>
    </w:lvl>
    <w:lvl w:ilvl="6" w:tplc="0409000F" w:tentative="1">
      <w:start w:val="1"/>
      <w:numFmt w:val="decimal"/>
      <w:lvlText w:val="%7."/>
      <w:lvlJc w:val="left"/>
      <w:pPr>
        <w:ind w:left="6610" w:hanging="360"/>
      </w:pPr>
    </w:lvl>
    <w:lvl w:ilvl="7" w:tplc="04090019" w:tentative="1">
      <w:start w:val="1"/>
      <w:numFmt w:val="lowerLetter"/>
      <w:lvlText w:val="%8."/>
      <w:lvlJc w:val="left"/>
      <w:pPr>
        <w:ind w:left="7330" w:hanging="360"/>
      </w:pPr>
    </w:lvl>
    <w:lvl w:ilvl="8" w:tplc="040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277" w15:restartNumberingAfterBreak="0">
    <w:nsid w:val="7603293A"/>
    <w:multiLevelType w:val="hybridMultilevel"/>
    <w:tmpl w:val="B2866D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76277C01"/>
    <w:multiLevelType w:val="hybridMultilevel"/>
    <w:tmpl w:val="B9C8E540"/>
    <w:lvl w:ilvl="0" w:tplc="BBAC34DC">
      <w:start w:val="1"/>
      <w:numFmt w:val="decimal"/>
      <w:lvlText w:val="%1."/>
      <w:lvlJc w:val="left"/>
      <w:pPr>
        <w:ind w:left="1810" w:hanging="478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767C541E"/>
    <w:multiLevelType w:val="hybridMultilevel"/>
    <w:tmpl w:val="A8E87350"/>
    <w:lvl w:ilvl="0" w:tplc="4836ACF0">
      <w:start w:val="1"/>
      <w:numFmt w:val="decimal"/>
      <w:lvlText w:val="%1."/>
      <w:lvlJc w:val="left"/>
      <w:pPr>
        <w:ind w:left="745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76E04771"/>
    <w:multiLevelType w:val="hybridMultilevel"/>
    <w:tmpl w:val="0BDEBC6E"/>
    <w:lvl w:ilvl="0" w:tplc="6CF0D2A8">
      <w:start w:val="1"/>
      <w:numFmt w:val="lowerLetter"/>
      <w:lvlText w:val="%1."/>
      <w:lvlJc w:val="left"/>
      <w:pPr>
        <w:ind w:left="1565" w:hanging="476"/>
        <w:jc w:val="right"/>
      </w:pPr>
      <w:rPr>
        <w:rFonts w:hint="default"/>
        <w:b/>
        <w:bCs/>
        <w:w w:val="99"/>
      </w:rPr>
    </w:lvl>
    <w:lvl w:ilvl="1" w:tplc="2D045784">
      <w:numFmt w:val="bullet"/>
      <w:lvlText w:val=""/>
      <w:lvlJc w:val="left"/>
      <w:pPr>
        <w:ind w:left="2759" w:hanging="475"/>
      </w:pPr>
      <w:rPr>
        <w:rFonts w:ascii="Symbol" w:eastAsia="Symbol" w:hAnsi="Symbol" w:cs="Symbol" w:hint="default"/>
        <w:w w:val="100"/>
        <w:sz w:val="20"/>
        <w:szCs w:val="20"/>
      </w:rPr>
    </w:lvl>
    <w:lvl w:ilvl="2" w:tplc="F81AB17E">
      <w:numFmt w:val="bullet"/>
      <w:lvlText w:val="•"/>
      <w:lvlJc w:val="left"/>
      <w:pPr>
        <w:ind w:left="3693" w:hanging="475"/>
      </w:pPr>
      <w:rPr>
        <w:rFonts w:hint="default"/>
      </w:rPr>
    </w:lvl>
    <w:lvl w:ilvl="3" w:tplc="DD5C95C4">
      <w:numFmt w:val="bullet"/>
      <w:lvlText w:val="•"/>
      <w:lvlJc w:val="left"/>
      <w:pPr>
        <w:ind w:left="4626" w:hanging="475"/>
      </w:pPr>
      <w:rPr>
        <w:rFonts w:hint="default"/>
      </w:rPr>
    </w:lvl>
    <w:lvl w:ilvl="4" w:tplc="2F2AC2B0">
      <w:numFmt w:val="bullet"/>
      <w:lvlText w:val="•"/>
      <w:lvlJc w:val="left"/>
      <w:pPr>
        <w:ind w:left="5560" w:hanging="475"/>
      </w:pPr>
      <w:rPr>
        <w:rFonts w:hint="default"/>
      </w:rPr>
    </w:lvl>
    <w:lvl w:ilvl="5" w:tplc="56DA6B72">
      <w:numFmt w:val="bullet"/>
      <w:lvlText w:val="•"/>
      <w:lvlJc w:val="left"/>
      <w:pPr>
        <w:ind w:left="6493" w:hanging="475"/>
      </w:pPr>
      <w:rPr>
        <w:rFonts w:hint="default"/>
      </w:rPr>
    </w:lvl>
    <w:lvl w:ilvl="6" w:tplc="6262C8F0">
      <w:numFmt w:val="bullet"/>
      <w:lvlText w:val="•"/>
      <w:lvlJc w:val="left"/>
      <w:pPr>
        <w:ind w:left="7426" w:hanging="475"/>
      </w:pPr>
      <w:rPr>
        <w:rFonts w:hint="default"/>
      </w:rPr>
    </w:lvl>
    <w:lvl w:ilvl="7" w:tplc="3E9C3A94">
      <w:numFmt w:val="bullet"/>
      <w:lvlText w:val="•"/>
      <w:lvlJc w:val="left"/>
      <w:pPr>
        <w:ind w:left="8360" w:hanging="475"/>
      </w:pPr>
      <w:rPr>
        <w:rFonts w:hint="default"/>
      </w:rPr>
    </w:lvl>
    <w:lvl w:ilvl="8" w:tplc="A0045876">
      <w:numFmt w:val="bullet"/>
      <w:lvlText w:val="•"/>
      <w:lvlJc w:val="left"/>
      <w:pPr>
        <w:ind w:left="9293" w:hanging="475"/>
      </w:pPr>
      <w:rPr>
        <w:rFonts w:hint="default"/>
      </w:rPr>
    </w:lvl>
  </w:abstractNum>
  <w:abstractNum w:abstractNumId="281" w15:restartNumberingAfterBreak="0">
    <w:nsid w:val="76EA46FE"/>
    <w:multiLevelType w:val="hybridMultilevel"/>
    <w:tmpl w:val="BD4A3130"/>
    <w:lvl w:ilvl="0" w:tplc="F300F68C">
      <w:start w:val="1"/>
      <w:numFmt w:val="upperLetter"/>
      <w:lvlText w:val="%1."/>
      <w:lvlJc w:val="left"/>
      <w:pPr>
        <w:ind w:left="614" w:hanging="475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063C9D0E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924CD8F4">
      <w:start w:val="1"/>
      <w:numFmt w:val="lowerLetter"/>
      <w:lvlText w:val="%3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A29CA718">
      <w:start w:val="1"/>
      <w:numFmt w:val="decimal"/>
      <w:lvlText w:val="%4)"/>
      <w:lvlJc w:val="left"/>
      <w:pPr>
        <w:ind w:left="2040" w:hanging="476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4" w:tplc="F5F6859A">
      <w:numFmt w:val="bullet"/>
      <w:lvlText w:val="•"/>
      <w:lvlJc w:val="left"/>
      <w:pPr>
        <w:ind w:left="2040" w:hanging="476"/>
      </w:pPr>
      <w:rPr>
        <w:rFonts w:hint="default"/>
      </w:rPr>
    </w:lvl>
    <w:lvl w:ilvl="5" w:tplc="F1841396">
      <w:numFmt w:val="bullet"/>
      <w:lvlText w:val="•"/>
      <w:lvlJc w:val="left"/>
      <w:pPr>
        <w:ind w:left="2280" w:hanging="476"/>
      </w:pPr>
      <w:rPr>
        <w:rFonts w:hint="default"/>
      </w:rPr>
    </w:lvl>
    <w:lvl w:ilvl="6" w:tplc="E26870CA">
      <w:numFmt w:val="bullet"/>
      <w:lvlText w:val="•"/>
      <w:lvlJc w:val="left"/>
      <w:pPr>
        <w:ind w:left="4056" w:hanging="476"/>
      </w:pPr>
      <w:rPr>
        <w:rFonts w:hint="default"/>
      </w:rPr>
    </w:lvl>
    <w:lvl w:ilvl="7" w:tplc="6D3884FC">
      <w:numFmt w:val="bullet"/>
      <w:lvlText w:val="•"/>
      <w:lvlJc w:val="left"/>
      <w:pPr>
        <w:ind w:left="5832" w:hanging="476"/>
      </w:pPr>
      <w:rPr>
        <w:rFonts w:hint="default"/>
      </w:rPr>
    </w:lvl>
    <w:lvl w:ilvl="8" w:tplc="4DD8CF98">
      <w:numFmt w:val="bullet"/>
      <w:lvlText w:val="•"/>
      <w:lvlJc w:val="left"/>
      <w:pPr>
        <w:ind w:left="7608" w:hanging="476"/>
      </w:pPr>
      <w:rPr>
        <w:rFonts w:hint="default"/>
      </w:rPr>
    </w:lvl>
  </w:abstractNum>
  <w:abstractNum w:abstractNumId="282" w15:restartNumberingAfterBreak="0">
    <w:nsid w:val="775E2A27"/>
    <w:multiLevelType w:val="hybridMultilevel"/>
    <w:tmpl w:val="C346D3BC"/>
    <w:lvl w:ilvl="0" w:tplc="63681A1A">
      <w:start w:val="1"/>
      <w:numFmt w:val="decimal"/>
      <w:lvlText w:val="(%1)"/>
      <w:lvlJc w:val="left"/>
      <w:pPr>
        <w:ind w:left="1134" w:hanging="54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C3EA7E3C">
      <w:start w:val="1"/>
      <w:numFmt w:val="lowerLetter"/>
      <w:lvlText w:val="(%2)"/>
      <w:lvlJc w:val="left"/>
      <w:pPr>
        <w:ind w:left="1671" w:hanging="5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59B83F64">
      <w:numFmt w:val="bullet"/>
      <w:lvlText w:val="•"/>
      <w:lvlJc w:val="left"/>
      <w:pPr>
        <w:ind w:left="2733" w:hanging="548"/>
      </w:pPr>
      <w:rPr>
        <w:rFonts w:hint="default"/>
      </w:rPr>
    </w:lvl>
    <w:lvl w:ilvl="3" w:tplc="2AC065EA">
      <w:numFmt w:val="bullet"/>
      <w:lvlText w:val="•"/>
      <w:lvlJc w:val="left"/>
      <w:pPr>
        <w:ind w:left="3786" w:hanging="548"/>
      </w:pPr>
      <w:rPr>
        <w:rFonts w:hint="default"/>
      </w:rPr>
    </w:lvl>
    <w:lvl w:ilvl="4" w:tplc="428C83E6">
      <w:numFmt w:val="bullet"/>
      <w:lvlText w:val="•"/>
      <w:lvlJc w:val="left"/>
      <w:pPr>
        <w:ind w:left="4840" w:hanging="548"/>
      </w:pPr>
      <w:rPr>
        <w:rFonts w:hint="default"/>
      </w:rPr>
    </w:lvl>
    <w:lvl w:ilvl="5" w:tplc="710E965C">
      <w:numFmt w:val="bullet"/>
      <w:lvlText w:val="•"/>
      <w:lvlJc w:val="left"/>
      <w:pPr>
        <w:ind w:left="5893" w:hanging="548"/>
      </w:pPr>
      <w:rPr>
        <w:rFonts w:hint="default"/>
      </w:rPr>
    </w:lvl>
    <w:lvl w:ilvl="6" w:tplc="EE826F0E">
      <w:numFmt w:val="bullet"/>
      <w:lvlText w:val="•"/>
      <w:lvlJc w:val="left"/>
      <w:pPr>
        <w:ind w:left="6946" w:hanging="548"/>
      </w:pPr>
      <w:rPr>
        <w:rFonts w:hint="default"/>
      </w:rPr>
    </w:lvl>
    <w:lvl w:ilvl="7" w:tplc="0DFA7544">
      <w:numFmt w:val="bullet"/>
      <w:lvlText w:val="•"/>
      <w:lvlJc w:val="left"/>
      <w:pPr>
        <w:ind w:left="8000" w:hanging="548"/>
      </w:pPr>
      <w:rPr>
        <w:rFonts w:hint="default"/>
      </w:rPr>
    </w:lvl>
    <w:lvl w:ilvl="8" w:tplc="44A6075A">
      <w:numFmt w:val="bullet"/>
      <w:lvlText w:val="•"/>
      <w:lvlJc w:val="left"/>
      <w:pPr>
        <w:ind w:left="9053" w:hanging="548"/>
      </w:pPr>
      <w:rPr>
        <w:rFonts w:hint="default"/>
      </w:rPr>
    </w:lvl>
  </w:abstractNum>
  <w:abstractNum w:abstractNumId="283" w15:restartNumberingAfterBreak="0">
    <w:nsid w:val="77BF21B9"/>
    <w:multiLevelType w:val="hybridMultilevel"/>
    <w:tmpl w:val="D870D03A"/>
    <w:lvl w:ilvl="0" w:tplc="D974D382">
      <w:start w:val="1"/>
      <w:numFmt w:val="upperLetter"/>
      <w:lvlText w:val="%1."/>
      <w:lvlJc w:val="left"/>
      <w:pPr>
        <w:ind w:left="960" w:hanging="47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BB600CD0">
      <w:start w:val="1"/>
      <w:numFmt w:val="decimal"/>
      <w:lvlText w:val="%2."/>
      <w:lvlJc w:val="left"/>
      <w:pPr>
        <w:ind w:left="1435" w:hanging="477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07000D08">
      <w:start w:val="1"/>
      <w:numFmt w:val="lowerLetter"/>
      <w:lvlText w:val="%3."/>
      <w:lvlJc w:val="left"/>
      <w:pPr>
        <w:ind w:left="1565" w:hanging="476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3" w:tplc="342ABC1C">
      <w:numFmt w:val="bullet"/>
      <w:lvlText w:val="•"/>
      <w:lvlJc w:val="left"/>
      <w:pPr>
        <w:ind w:left="1560" w:hanging="476"/>
      </w:pPr>
      <w:rPr>
        <w:rFonts w:hint="default"/>
      </w:rPr>
    </w:lvl>
    <w:lvl w:ilvl="4" w:tplc="236065F6">
      <w:numFmt w:val="bullet"/>
      <w:lvlText w:val="•"/>
      <w:lvlJc w:val="left"/>
      <w:pPr>
        <w:ind w:left="2931" w:hanging="476"/>
      </w:pPr>
      <w:rPr>
        <w:rFonts w:hint="default"/>
      </w:rPr>
    </w:lvl>
    <w:lvl w:ilvl="5" w:tplc="E9F860BE">
      <w:numFmt w:val="bullet"/>
      <w:lvlText w:val="•"/>
      <w:lvlJc w:val="left"/>
      <w:pPr>
        <w:ind w:left="4302" w:hanging="476"/>
      </w:pPr>
      <w:rPr>
        <w:rFonts w:hint="default"/>
      </w:rPr>
    </w:lvl>
    <w:lvl w:ilvl="6" w:tplc="F10028A2">
      <w:numFmt w:val="bullet"/>
      <w:lvlText w:val="•"/>
      <w:lvlJc w:val="left"/>
      <w:pPr>
        <w:ind w:left="5674" w:hanging="476"/>
      </w:pPr>
      <w:rPr>
        <w:rFonts w:hint="default"/>
      </w:rPr>
    </w:lvl>
    <w:lvl w:ilvl="7" w:tplc="563C8EA6">
      <w:numFmt w:val="bullet"/>
      <w:lvlText w:val="•"/>
      <w:lvlJc w:val="left"/>
      <w:pPr>
        <w:ind w:left="7045" w:hanging="476"/>
      </w:pPr>
      <w:rPr>
        <w:rFonts w:hint="default"/>
      </w:rPr>
    </w:lvl>
    <w:lvl w:ilvl="8" w:tplc="094ADD96">
      <w:numFmt w:val="bullet"/>
      <w:lvlText w:val="•"/>
      <w:lvlJc w:val="left"/>
      <w:pPr>
        <w:ind w:left="8417" w:hanging="476"/>
      </w:pPr>
      <w:rPr>
        <w:rFonts w:hint="default"/>
      </w:rPr>
    </w:lvl>
  </w:abstractNum>
  <w:abstractNum w:abstractNumId="284" w15:restartNumberingAfterBreak="0">
    <w:nsid w:val="78727D43"/>
    <w:multiLevelType w:val="hybridMultilevel"/>
    <w:tmpl w:val="2C369438"/>
    <w:lvl w:ilvl="0" w:tplc="E4A8B7F4">
      <w:start w:val="1"/>
      <w:numFmt w:val="decimal"/>
      <w:lvlText w:val="%1."/>
      <w:lvlJc w:val="left"/>
      <w:pPr>
        <w:ind w:left="99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5" w15:restartNumberingAfterBreak="0">
    <w:nsid w:val="79C133B6"/>
    <w:multiLevelType w:val="hybridMultilevel"/>
    <w:tmpl w:val="6C3E1BB8"/>
    <w:lvl w:ilvl="0" w:tplc="9D4C0482">
      <w:start w:val="1"/>
      <w:numFmt w:val="decimal"/>
      <w:lvlText w:val="%1."/>
      <w:lvlJc w:val="left"/>
      <w:pPr>
        <w:ind w:left="808" w:hanging="360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3C8E7FD8"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F1E8E0D0">
      <w:numFmt w:val="bullet"/>
      <w:lvlText w:val="•"/>
      <w:lvlJc w:val="left"/>
      <w:pPr>
        <w:ind w:left="2058" w:hanging="360"/>
      </w:pPr>
      <w:rPr>
        <w:rFonts w:hint="default"/>
      </w:rPr>
    </w:lvl>
    <w:lvl w:ilvl="3" w:tplc="458A1614"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72861CF2">
      <w:numFmt w:val="bullet"/>
      <w:lvlText w:val="•"/>
      <w:lvlJc w:val="left"/>
      <w:pPr>
        <w:ind w:left="3316" w:hanging="360"/>
      </w:pPr>
      <w:rPr>
        <w:rFonts w:hint="default"/>
      </w:rPr>
    </w:lvl>
    <w:lvl w:ilvl="5" w:tplc="B53C6DB6"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778007F6">
      <w:numFmt w:val="bullet"/>
      <w:lvlText w:val="•"/>
      <w:lvlJc w:val="left"/>
      <w:pPr>
        <w:ind w:left="4574" w:hanging="360"/>
      </w:pPr>
      <w:rPr>
        <w:rFonts w:hint="default"/>
      </w:rPr>
    </w:lvl>
    <w:lvl w:ilvl="7" w:tplc="CDF6E872">
      <w:numFmt w:val="bullet"/>
      <w:lvlText w:val="•"/>
      <w:lvlJc w:val="left"/>
      <w:pPr>
        <w:ind w:left="5203" w:hanging="360"/>
      </w:pPr>
      <w:rPr>
        <w:rFonts w:hint="default"/>
      </w:rPr>
    </w:lvl>
    <w:lvl w:ilvl="8" w:tplc="FA8EBB3E">
      <w:numFmt w:val="bullet"/>
      <w:lvlText w:val="•"/>
      <w:lvlJc w:val="left"/>
      <w:pPr>
        <w:ind w:left="5832" w:hanging="360"/>
      </w:pPr>
      <w:rPr>
        <w:rFonts w:hint="default"/>
      </w:rPr>
    </w:lvl>
  </w:abstractNum>
  <w:abstractNum w:abstractNumId="286" w15:restartNumberingAfterBreak="0">
    <w:nsid w:val="7A1E30F5"/>
    <w:multiLevelType w:val="hybridMultilevel"/>
    <w:tmpl w:val="59D21EDC"/>
    <w:lvl w:ilvl="0" w:tplc="2AF8B526">
      <w:start w:val="1"/>
      <w:numFmt w:val="decimal"/>
      <w:lvlText w:val="%1."/>
      <w:lvlJc w:val="left"/>
      <w:pPr>
        <w:ind w:left="2040" w:hanging="475"/>
        <w:jc w:val="right"/>
      </w:pPr>
      <w:rPr>
        <w:rFonts w:ascii="Open Sans" w:eastAsiaTheme="minorEastAsia" w:hAnsi="Open Sans" w:cs="Open Sans"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A670BB4"/>
    <w:multiLevelType w:val="hybridMultilevel"/>
    <w:tmpl w:val="BC688EC6"/>
    <w:lvl w:ilvl="0" w:tplc="57D62172">
      <w:start w:val="1"/>
      <w:numFmt w:val="lowerLetter"/>
      <w:lvlText w:val="%1."/>
      <w:lvlJc w:val="left"/>
      <w:pPr>
        <w:ind w:left="1556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88" w15:restartNumberingAfterBreak="0">
    <w:nsid w:val="7AEA488C"/>
    <w:multiLevelType w:val="hybridMultilevel"/>
    <w:tmpl w:val="B33A4D0C"/>
    <w:lvl w:ilvl="0" w:tplc="32AE9A52">
      <w:numFmt w:val="bullet"/>
      <w:lvlText w:val=""/>
      <w:lvlJc w:val="left"/>
      <w:pPr>
        <w:ind w:left="2285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A24522E">
      <w:numFmt w:val="bullet"/>
      <w:lvlText w:val="•"/>
      <w:lvlJc w:val="left"/>
      <w:pPr>
        <w:ind w:left="3168" w:hanging="476"/>
      </w:pPr>
      <w:rPr>
        <w:rFonts w:hint="default"/>
      </w:rPr>
    </w:lvl>
    <w:lvl w:ilvl="2" w:tplc="0040E3B6">
      <w:numFmt w:val="bullet"/>
      <w:lvlText w:val="•"/>
      <w:lvlJc w:val="left"/>
      <w:pPr>
        <w:ind w:left="4056" w:hanging="476"/>
      </w:pPr>
      <w:rPr>
        <w:rFonts w:hint="default"/>
      </w:rPr>
    </w:lvl>
    <w:lvl w:ilvl="3" w:tplc="72E409A0">
      <w:numFmt w:val="bullet"/>
      <w:lvlText w:val="•"/>
      <w:lvlJc w:val="left"/>
      <w:pPr>
        <w:ind w:left="4944" w:hanging="476"/>
      </w:pPr>
      <w:rPr>
        <w:rFonts w:hint="default"/>
      </w:rPr>
    </w:lvl>
    <w:lvl w:ilvl="4" w:tplc="7890A966">
      <w:numFmt w:val="bullet"/>
      <w:lvlText w:val="•"/>
      <w:lvlJc w:val="left"/>
      <w:pPr>
        <w:ind w:left="5832" w:hanging="476"/>
      </w:pPr>
      <w:rPr>
        <w:rFonts w:hint="default"/>
      </w:rPr>
    </w:lvl>
    <w:lvl w:ilvl="5" w:tplc="3BB02B6C">
      <w:numFmt w:val="bullet"/>
      <w:lvlText w:val="•"/>
      <w:lvlJc w:val="left"/>
      <w:pPr>
        <w:ind w:left="6720" w:hanging="476"/>
      </w:pPr>
      <w:rPr>
        <w:rFonts w:hint="default"/>
      </w:rPr>
    </w:lvl>
    <w:lvl w:ilvl="6" w:tplc="3048AE56">
      <w:numFmt w:val="bullet"/>
      <w:lvlText w:val="•"/>
      <w:lvlJc w:val="left"/>
      <w:pPr>
        <w:ind w:left="7608" w:hanging="476"/>
      </w:pPr>
      <w:rPr>
        <w:rFonts w:hint="default"/>
      </w:rPr>
    </w:lvl>
    <w:lvl w:ilvl="7" w:tplc="A516A6E4">
      <w:numFmt w:val="bullet"/>
      <w:lvlText w:val="•"/>
      <w:lvlJc w:val="left"/>
      <w:pPr>
        <w:ind w:left="8496" w:hanging="476"/>
      </w:pPr>
      <w:rPr>
        <w:rFonts w:hint="default"/>
      </w:rPr>
    </w:lvl>
    <w:lvl w:ilvl="8" w:tplc="FD7C009E">
      <w:numFmt w:val="bullet"/>
      <w:lvlText w:val="•"/>
      <w:lvlJc w:val="left"/>
      <w:pPr>
        <w:ind w:left="9384" w:hanging="476"/>
      </w:pPr>
      <w:rPr>
        <w:rFonts w:hint="default"/>
      </w:rPr>
    </w:lvl>
  </w:abstractNum>
  <w:abstractNum w:abstractNumId="289" w15:restartNumberingAfterBreak="0">
    <w:nsid w:val="7B360B05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0" w15:restartNumberingAfterBreak="0">
    <w:nsid w:val="7BB637C5"/>
    <w:multiLevelType w:val="hybridMultilevel"/>
    <w:tmpl w:val="65FE2AD4"/>
    <w:lvl w:ilvl="0" w:tplc="8004B330">
      <w:start w:val="1"/>
      <w:numFmt w:val="lowerLetter"/>
      <w:lvlText w:val="%1."/>
      <w:lvlJc w:val="left"/>
      <w:pPr>
        <w:ind w:left="1565" w:hanging="47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7C8B3D9B"/>
    <w:multiLevelType w:val="hybridMultilevel"/>
    <w:tmpl w:val="3652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7CA64BED"/>
    <w:multiLevelType w:val="hybridMultilevel"/>
    <w:tmpl w:val="41D267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3" w15:restartNumberingAfterBreak="0">
    <w:nsid w:val="7CCE3D2C"/>
    <w:multiLevelType w:val="hybridMultilevel"/>
    <w:tmpl w:val="E9F60394"/>
    <w:lvl w:ilvl="0" w:tplc="6E5634D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7D77147E"/>
    <w:multiLevelType w:val="hybridMultilevel"/>
    <w:tmpl w:val="D75EE798"/>
    <w:lvl w:ilvl="0" w:tplc="6372A796">
      <w:start w:val="1"/>
      <w:numFmt w:val="upperLetter"/>
      <w:lvlText w:val="%1."/>
      <w:lvlJc w:val="left"/>
      <w:pPr>
        <w:ind w:left="615" w:hanging="475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DA6CE886">
      <w:start w:val="1"/>
      <w:numFmt w:val="decimal"/>
      <w:lvlText w:val="%2."/>
      <w:lvlJc w:val="left"/>
      <w:pPr>
        <w:ind w:left="1090" w:hanging="47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E76E09A8">
      <w:start w:val="1"/>
      <w:numFmt w:val="lowerLetter"/>
      <w:lvlText w:val="%3."/>
      <w:lvlJc w:val="left"/>
      <w:pPr>
        <w:ind w:left="2286" w:hanging="476"/>
      </w:pPr>
      <w:rPr>
        <w:rFonts w:ascii="Arial" w:eastAsia="Arial" w:hAnsi="Arial" w:cs="Arial" w:hint="default"/>
        <w:b/>
        <w:bCs/>
        <w:spacing w:val="-3"/>
        <w:w w:val="100"/>
        <w:sz w:val="20"/>
        <w:szCs w:val="20"/>
      </w:rPr>
    </w:lvl>
    <w:lvl w:ilvl="3" w:tplc="E282288A">
      <w:numFmt w:val="bullet"/>
      <w:lvlText w:val=""/>
      <w:lvlJc w:val="left"/>
      <w:pPr>
        <w:ind w:left="2760" w:hanging="476"/>
      </w:pPr>
      <w:rPr>
        <w:rFonts w:ascii="Symbol" w:eastAsia="Symbol" w:hAnsi="Symbol" w:cs="Symbol" w:hint="default"/>
        <w:w w:val="100"/>
        <w:sz w:val="20"/>
        <w:szCs w:val="20"/>
      </w:rPr>
    </w:lvl>
    <w:lvl w:ilvl="4" w:tplc="9C7CC7DE">
      <w:numFmt w:val="bullet"/>
      <w:lvlText w:val="•"/>
      <w:lvlJc w:val="left"/>
      <w:pPr>
        <w:ind w:left="2760" w:hanging="476"/>
      </w:pPr>
      <w:rPr>
        <w:rFonts w:hint="default"/>
      </w:rPr>
    </w:lvl>
    <w:lvl w:ilvl="5" w:tplc="3CA63538">
      <w:numFmt w:val="bullet"/>
      <w:lvlText w:val="•"/>
      <w:lvlJc w:val="left"/>
      <w:pPr>
        <w:ind w:left="4160" w:hanging="476"/>
      </w:pPr>
      <w:rPr>
        <w:rFonts w:hint="default"/>
      </w:rPr>
    </w:lvl>
    <w:lvl w:ilvl="6" w:tplc="2E143E1C">
      <w:numFmt w:val="bullet"/>
      <w:lvlText w:val="•"/>
      <w:lvlJc w:val="left"/>
      <w:pPr>
        <w:ind w:left="5560" w:hanging="476"/>
      </w:pPr>
      <w:rPr>
        <w:rFonts w:hint="default"/>
      </w:rPr>
    </w:lvl>
    <w:lvl w:ilvl="7" w:tplc="333E3B04">
      <w:numFmt w:val="bullet"/>
      <w:lvlText w:val="•"/>
      <w:lvlJc w:val="left"/>
      <w:pPr>
        <w:ind w:left="6960" w:hanging="476"/>
      </w:pPr>
      <w:rPr>
        <w:rFonts w:hint="default"/>
      </w:rPr>
    </w:lvl>
    <w:lvl w:ilvl="8" w:tplc="947AB240">
      <w:numFmt w:val="bullet"/>
      <w:lvlText w:val="•"/>
      <w:lvlJc w:val="left"/>
      <w:pPr>
        <w:ind w:left="8360" w:hanging="476"/>
      </w:pPr>
      <w:rPr>
        <w:rFonts w:hint="default"/>
      </w:rPr>
    </w:lvl>
  </w:abstractNum>
  <w:abstractNum w:abstractNumId="295" w15:restartNumberingAfterBreak="0">
    <w:nsid w:val="7DA15FFB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6" w15:restartNumberingAfterBreak="0">
    <w:nsid w:val="7DD94972"/>
    <w:multiLevelType w:val="hybridMultilevel"/>
    <w:tmpl w:val="08D431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7" w15:restartNumberingAfterBreak="0">
    <w:nsid w:val="7E0025B1"/>
    <w:multiLevelType w:val="hybridMultilevel"/>
    <w:tmpl w:val="7A5ED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E5718B6"/>
    <w:multiLevelType w:val="hybridMultilevel"/>
    <w:tmpl w:val="534E46E0"/>
    <w:lvl w:ilvl="0" w:tplc="A7087418">
      <w:start w:val="1"/>
      <w:numFmt w:val="decimal"/>
      <w:lvlText w:val="%1."/>
      <w:lvlJc w:val="left"/>
      <w:pPr>
        <w:ind w:left="808" w:hanging="361"/>
      </w:pPr>
      <w:rPr>
        <w:rFonts w:ascii="Calibri" w:eastAsia="Calibri" w:hAnsi="Calibri" w:cs="Calibri" w:hint="default"/>
        <w:spacing w:val="-2"/>
        <w:w w:val="100"/>
        <w:sz w:val="20"/>
        <w:szCs w:val="20"/>
      </w:rPr>
    </w:lvl>
    <w:lvl w:ilvl="1" w:tplc="28941328">
      <w:numFmt w:val="bullet"/>
      <w:lvlText w:val=""/>
      <w:lvlJc w:val="left"/>
      <w:pPr>
        <w:ind w:left="1078" w:hanging="271"/>
      </w:pPr>
      <w:rPr>
        <w:rFonts w:ascii="Symbol" w:eastAsia="Symbol" w:hAnsi="Symbol" w:cs="Symbol" w:hint="default"/>
        <w:w w:val="100"/>
        <w:sz w:val="20"/>
        <w:szCs w:val="20"/>
      </w:rPr>
    </w:lvl>
    <w:lvl w:ilvl="2" w:tplc="3AB8151A">
      <w:numFmt w:val="bullet"/>
      <w:lvlText w:val="•"/>
      <w:lvlJc w:val="left"/>
      <w:pPr>
        <w:ind w:left="1747" w:hanging="271"/>
      </w:pPr>
      <w:rPr>
        <w:rFonts w:hint="default"/>
      </w:rPr>
    </w:lvl>
    <w:lvl w:ilvl="3" w:tplc="E836DE52">
      <w:numFmt w:val="bullet"/>
      <w:lvlText w:val="•"/>
      <w:lvlJc w:val="left"/>
      <w:pPr>
        <w:ind w:left="2415" w:hanging="271"/>
      </w:pPr>
      <w:rPr>
        <w:rFonts w:hint="default"/>
      </w:rPr>
    </w:lvl>
    <w:lvl w:ilvl="4" w:tplc="7D7A4E74">
      <w:numFmt w:val="bullet"/>
      <w:lvlText w:val="•"/>
      <w:lvlJc w:val="left"/>
      <w:pPr>
        <w:ind w:left="3083" w:hanging="271"/>
      </w:pPr>
      <w:rPr>
        <w:rFonts w:hint="default"/>
      </w:rPr>
    </w:lvl>
    <w:lvl w:ilvl="5" w:tplc="21041CAE">
      <w:numFmt w:val="bullet"/>
      <w:lvlText w:val="•"/>
      <w:lvlJc w:val="left"/>
      <w:pPr>
        <w:ind w:left="3751" w:hanging="271"/>
      </w:pPr>
      <w:rPr>
        <w:rFonts w:hint="default"/>
      </w:rPr>
    </w:lvl>
    <w:lvl w:ilvl="6" w:tplc="84066E2C">
      <w:numFmt w:val="bullet"/>
      <w:lvlText w:val="•"/>
      <w:lvlJc w:val="left"/>
      <w:pPr>
        <w:ind w:left="4418" w:hanging="271"/>
      </w:pPr>
      <w:rPr>
        <w:rFonts w:hint="default"/>
      </w:rPr>
    </w:lvl>
    <w:lvl w:ilvl="7" w:tplc="037E62A4">
      <w:numFmt w:val="bullet"/>
      <w:lvlText w:val="•"/>
      <w:lvlJc w:val="left"/>
      <w:pPr>
        <w:ind w:left="5086" w:hanging="271"/>
      </w:pPr>
      <w:rPr>
        <w:rFonts w:hint="default"/>
      </w:rPr>
    </w:lvl>
    <w:lvl w:ilvl="8" w:tplc="8202F542">
      <w:numFmt w:val="bullet"/>
      <w:lvlText w:val="•"/>
      <w:lvlJc w:val="left"/>
      <w:pPr>
        <w:ind w:left="5754" w:hanging="271"/>
      </w:pPr>
      <w:rPr>
        <w:rFonts w:hint="default"/>
      </w:rPr>
    </w:lvl>
  </w:abstractNum>
  <w:abstractNum w:abstractNumId="299" w15:restartNumberingAfterBreak="0">
    <w:nsid w:val="7E8335B8"/>
    <w:multiLevelType w:val="hybridMultilevel"/>
    <w:tmpl w:val="26A60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7F522E1F"/>
    <w:multiLevelType w:val="hybridMultilevel"/>
    <w:tmpl w:val="544C7704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F790B2D"/>
    <w:multiLevelType w:val="hybridMultilevel"/>
    <w:tmpl w:val="B884467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2009215526">
    <w:abstractNumId w:val="166"/>
  </w:num>
  <w:num w:numId="2" w16cid:durableId="67534218">
    <w:abstractNumId w:val="33"/>
  </w:num>
  <w:num w:numId="3" w16cid:durableId="1953390924">
    <w:abstractNumId w:val="241"/>
  </w:num>
  <w:num w:numId="4" w16cid:durableId="983508029">
    <w:abstractNumId w:val="255"/>
  </w:num>
  <w:num w:numId="5" w16cid:durableId="574973594">
    <w:abstractNumId w:val="27"/>
  </w:num>
  <w:num w:numId="6" w16cid:durableId="292248307">
    <w:abstractNumId w:val="119"/>
  </w:num>
  <w:num w:numId="7" w16cid:durableId="935214966">
    <w:abstractNumId w:val="193"/>
  </w:num>
  <w:num w:numId="8" w16cid:durableId="672029700">
    <w:abstractNumId w:val="249"/>
  </w:num>
  <w:num w:numId="9" w16cid:durableId="459999845">
    <w:abstractNumId w:val="270"/>
  </w:num>
  <w:num w:numId="10" w16cid:durableId="1435664250">
    <w:abstractNumId w:val="42"/>
  </w:num>
  <w:num w:numId="11" w16cid:durableId="834759151">
    <w:abstractNumId w:val="211"/>
  </w:num>
  <w:num w:numId="12" w16cid:durableId="288246976">
    <w:abstractNumId w:val="97"/>
  </w:num>
  <w:num w:numId="13" w16cid:durableId="1547334660">
    <w:abstractNumId w:val="12"/>
  </w:num>
  <w:num w:numId="14" w16cid:durableId="457114797">
    <w:abstractNumId w:val="238"/>
  </w:num>
  <w:num w:numId="15" w16cid:durableId="1592466547">
    <w:abstractNumId w:val="184"/>
  </w:num>
  <w:num w:numId="16" w16cid:durableId="120273473">
    <w:abstractNumId w:val="296"/>
  </w:num>
  <w:num w:numId="17" w16cid:durableId="1477450176">
    <w:abstractNumId w:val="247"/>
  </w:num>
  <w:num w:numId="18" w16cid:durableId="911043677">
    <w:abstractNumId w:val="124"/>
  </w:num>
  <w:num w:numId="19" w16cid:durableId="1221332074">
    <w:abstractNumId w:val="295"/>
  </w:num>
  <w:num w:numId="20" w16cid:durableId="149101378">
    <w:abstractNumId w:val="158"/>
  </w:num>
  <w:num w:numId="21" w16cid:durableId="23406151">
    <w:abstractNumId w:val="133"/>
  </w:num>
  <w:num w:numId="22" w16cid:durableId="754284029">
    <w:abstractNumId w:val="228"/>
  </w:num>
  <w:num w:numId="23" w16cid:durableId="1454863429">
    <w:abstractNumId w:val="269"/>
  </w:num>
  <w:num w:numId="24" w16cid:durableId="1684629392">
    <w:abstractNumId w:val="216"/>
  </w:num>
  <w:num w:numId="25" w16cid:durableId="1835105661">
    <w:abstractNumId w:val="289"/>
  </w:num>
  <w:num w:numId="26" w16cid:durableId="1364162804">
    <w:abstractNumId w:val="10"/>
  </w:num>
  <w:num w:numId="27" w16cid:durableId="1294750803">
    <w:abstractNumId w:val="281"/>
  </w:num>
  <w:num w:numId="28" w16cid:durableId="1182933433">
    <w:abstractNumId w:val="103"/>
  </w:num>
  <w:num w:numId="29" w16cid:durableId="723795571">
    <w:abstractNumId w:val="69"/>
  </w:num>
  <w:num w:numId="30" w16cid:durableId="1953510037">
    <w:abstractNumId w:val="64"/>
  </w:num>
  <w:num w:numId="31" w16cid:durableId="78019441">
    <w:abstractNumId w:val="52"/>
  </w:num>
  <w:num w:numId="32" w16cid:durableId="1745948874">
    <w:abstractNumId w:val="55"/>
  </w:num>
  <w:num w:numId="33" w16cid:durableId="119107203">
    <w:abstractNumId w:val="93"/>
  </w:num>
  <w:num w:numId="34" w16cid:durableId="823816542">
    <w:abstractNumId w:val="171"/>
  </w:num>
  <w:num w:numId="35" w16cid:durableId="13239398">
    <w:abstractNumId w:val="104"/>
  </w:num>
  <w:num w:numId="36" w16cid:durableId="62728457">
    <w:abstractNumId w:val="138"/>
  </w:num>
  <w:num w:numId="37" w16cid:durableId="140076642">
    <w:abstractNumId w:val="135"/>
  </w:num>
  <w:num w:numId="38" w16cid:durableId="1512572680">
    <w:abstractNumId w:val="268"/>
  </w:num>
  <w:num w:numId="39" w16cid:durableId="1126578952">
    <w:abstractNumId w:val="280"/>
  </w:num>
  <w:num w:numId="40" w16cid:durableId="240913426">
    <w:abstractNumId w:val="65"/>
  </w:num>
  <w:num w:numId="41" w16cid:durableId="1045063492">
    <w:abstractNumId w:val="22"/>
  </w:num>
  <w:num w:numId="42" w16cid:durableId="340859294">
    <w:abstractNumId w:val="122"/>
  </w:num>
  <w:num w:numId="43" w16cid:durableId="809059970">
    <w:abstractNumId w:val="142"/>
  </w:num>
  <w:num w:numId="44" w16cid:durableId="1387072790">
    <w:abstractNumId w:val="58"/>
  </w:num>
  <w:num w:numId="45" w16cid:durableId="249042409">
    <w:abstractNumId w:val="157"/>
  </w:num>
  <w:num w:numId="46" w16cid:durableId="2126264756">
    <w:abstractNumId w:val="254"/>
  </w:num>
  <w:num w:numId="47" w16cid:durableId="1670064352">
    <w:abstractNumId w:val="78"/>
  </w:num>
  <w:num w:numId="48" w16cid:durableId="1791127211">
    <w:abstractNumId w:val="81"/>
  </w:num>
  <w:num w:numId="49" w16cid:durableId="193080897">
    <w:abstractNumId w:val="43"/>
  </w:num>
  <w:num w:numId="50" w16cid:durableId="2123377515">
    <w:abstractNumId w:val="143"/>
  </w:num>
  <w:num w:numId="51" w16cid:durableId="56365302">
    <w:abstractNumId w:val="177"/>
  </w:num>
  <w:num w:numId="52" w16cid:durableId="944268008">
    <w:abstractNumId w:val="194"/>
  </w:num>
  <w:num w:numId="53" w16cid:durableId="1711683342">
    <w:abstractNumId w:val="288"/>
  </w:num>
  <w:num w:numId="54" w16cid:durableId="1068111290">
    <w:abstractNumId w:val="224"/>
  </w:num>
  <w:num w:numId="55" w16cid:durableId="240718077">
    <w:abstractNumId w:val="215"/>
  </w:num>
  <w:num w:numId="56" w16cid:durableId="686640709">
    <w:abstractNumId w:val="63"/>
  </w:num>
  <w:num w:numId="57" w16cid:durableId="2091198464">
    <w:abstractNumId w:val="32"/>
  </w:num>
  <w:num w:numId="58" w16cid:durableId="1551722657">
    <w:abstractNumId w:val="96"/>
  </w:num>
  <w:num w:numId="59" w16cid:durableId="987438852">
    <w:abstractNumId w:val="17"/>
  </w:num>
  <w:num w:numId="60" w16cid:durableId="46492923">
    <w:abstractNumId w:val="87"/>
  </w:num>
  <w:num w:numId="61" w16cid:durableId="2059934513">
    <w:abstractNumId w:val="61"/>
  </w:num>
  <w:num w:numId="62" w16cid:durableId="761560974">
    <w:abstractNumId w:val="70"/>
  </w:num>
  <w:num w:numId="63" w16cid:durableId="778183128">
    <w:abstractNumId w:val="239"/>
  </w:num>
  <w:num w:numId="64" w16cid:durableId="707492631">
    <w:abstractNumId w:val="278"/>
  </w:num>
  <w:num w:numId="65" w16cid:durableId="806364047">
    <w:abstractNumId w:val="242"/>
  </w:num>
  <w:num w:numId="66" w16cid:durableId="689142527">
    <w:abstractNumId w:val="67"/>
  </w:num>
  <w:num w:numId="67" w16cid:durableId="731150185">
    <w:abstractNumId w:val="207"/>
  </w:num>
  <w:num w:numId="68" w16cid:durableId="1475827440">
    <w:abstractNumId w:val="165"/>
  </w:num>
  <w:num w:numId="69" w16cid:durableId="1822501577">
    <w:abstractNumId w:val="107"/>
  </w:num>
  <w:num w:numId="70" w16cid:durableId="1805006896">
    <w:abstractNumId w:val="236"/>
  </w:num>
  <w:num w:numId="71" w16cid:durableId="2017608336">
    <w:abstractNumId w:val="161"/>
  </w:num>
  <w:num w:numId="72" w16cid:durableId="343359710">
    <w:abstractNumId w:val="128"/>
  </w:num>
  <w:num w:numId="73" w16cid:durableId="1154682871">
    <w:abstractNumId w:val="137"/>
  </w:num>
  <w:num w:numId="74" w16cid:durableId="2038774061">
    <w:abstractNumId w:val="212"/>
  </w:num>
  <w:num w:numId="75" w16cid:durableId="394818791">
    <w:abstractNumId w:val="205"/>
  </w:num>
  <w:num w:numId="76" w16cid:durableId="325090264">
    <w:abstractNumId w:val="301"/>
  </w:num>
  <w:num w:numId="77" w16cid:durableId="716130492">
    <w:abstractNumId w:val="53"/>
  </w:num>
  <w:num w:numId="78" w16cid:durableId="1385373893">
    <w:abstractNumId w:val="232"/>
  </w:num>
  <w:num w:numId="79" w16cid:durableId="149712902">
    <w:abstractNumId w:val="179"/>
  </w:num>
  <w:num w:numId="80" w16cid:durableId="2080862318">
    <w:abstractNumId w:val="162"/>
  </w:num>
  <w:num w:numId="81" w16cid:durableId="339697943">
    <w:abstractNumId w:val="30"/>
  </w:num>
  <w:num w:numId="82" w16cid:durableId="972180184">
    <w:abstractNumId w:val="219"/>
  </w:num>
  <w:num w:numId="83" w16cid:durableId="1764111734">
    <w:abstractNumId w:val="276"/>
  </w:num>
  <w:num w:numId="84" w16cid:durableId="1765685123">
    <w:abstractNumId w:val="106"/>
  </w:num>
  <w:num w:numId="85" w16cid:durableId="2145850966">
    <w:abstractNumId w:val="248"/>
  </w:num>
  <w:num w:numId="86" w16cid:durableId="1940328414">
    <w:abstractNumId w:val="24"/>
  </w:num>
  <w:num w:numId="87" w16cid:durableId="326061626">
    <w:abstractNumId w:val="125"/>
  </w:num>
  <w:num w:numId="88" w16cid:durableId="1785423576">
    <w:abstractNumId w:val="83"/>
  </w:num>
  <w:num w:numId="89" w16cid:durableId="761686759">
    <w:abstractNumId w:val="127"/>
  </w:num>
  <w:num w:numId="90" w16cid:durableId="310407178">
    <w:abstractNumId w:val="88"/>
  </w:num>
  <w:num w:numId="91" w16cid:durableId="1827353160">
    <w:abstractNumId w:val="201"/>
    <w:lvlOverride w:ilvl="0">
      <w:startOverride w:val="1"/>
    </w:lvlOverride>
  </w:num>
  <w:num w:numId="92" w16cid:durableId="1777217436">
    <w:abstractNumId w:val="201"/>
    <w:lvlOverride w:ilvl="0">
      <w:startOverride w:val="1"/>
    </w:lvlOverride>
  </w:num>
  <w:num w:numId="93" w16cid:durableId="635840965">
    <w:abstractNumId w:val="114"/>
  </w:num>
  <w:num w:numId="94" w16cid:durableId="619453958">
    <w:abstractNumId w:val="15"/>
  </w:num>
  <w:num w:numId="95" w16cid:durableId="218590448">
    <w:abstractNumId w:val="178"/>
  </w:num>
  <w:num w:numId="96" w16cid:durableId="1602227298">
    <w:abstractNumId w:val="20"/>
  </w:num>
  <w:num w:numId="97" w16cid:durableId="1339506908">
    <w:abstractNumId w:val="172"/>
  </w:num>
  <w:num w:numId="98" w16cid:durableId="331301243">
    <w:abstractNumId w:val="77"/>
  </w:num>
  <w:num w:numId="99" w16cid:durableId="105202802">
    <w:abstractNumId w:val="154"/>
  </w:num>
  <w:num w:numId="100" w16cid:durableId="1229459017">
    <w:abstractNumId w:val="286"/>
  </w:num>
  <w:num w:numId="101" w16cid:durableId="145779903">
    <w:abstractNumId w:val="45"/>
  </w:num>
  <w:num w:numId="102" w16cid:durableId="243221929">
    <w:abstractNumId w:val="31"/>
  </w:num>
  <w:num w:numId="103" w16cid:durableId="1626960361">
    <w:abstractNumId w:val="265"/>
  </w:num>
  <w:num w:numId="104" w16cid:durableId="532380152">
    <w:abstractNumId w:val="195"/>
  </w:num>
  <w:num w:numId="105" w16cid:durableId="1838183582">
    <w:abstractNumId w:val="279"/>
  </w:num>
  <w:num w:numId="106" w16cid:durableId="853807133">
    <w:abstractNumId w:val="89"/>
  </w:num>
  <w:num w:numId="107" w16cid:durableId="690185372">
    <w:abstractNumId w:val="41"/>
  </w:num>
  <w:num w:numId="108" w16cid:durableId="1441607290">
    <w:abstractNumId w:val="267"/>
  </w:num>
  <w:num w:numId="109" w16cid:durableId="1382288359">
    <w:abstractNumId w:val="72"/>
  </w:num>
  <w:num w:numId="110" w16cid:durableId="1068649953">
    <w:abstractNumId w:val="287"/>
  </w:num>
  <w:num w:numId="111" w16cid:durableId="1347177314">
    <w:abstractNumId w:val="213"/>
  </w:num>
  <w:num w:numId="112" w16cid:durableId="2135176758">
    <w:abstractNumId w:val="196"/>
  </w:num>
  <w:num w:numId="113" w16cid:durableId="2043746164">
    <w:abstractNumId w:val="185"/>
  </w:num>
  <w:num w:numId="114" w16cid:durableId="943877673">
    <w:abstractNumId w:val="235"/>
  </w:num>
  <w:num w:numId="115" w16cid:durableId="495535233">
    <w:abstractNumId w:val="284"/>
  </w:num>
  <w:num w:numId="116" w16cid:durableId="2131241994">
    <w:abstractNumId w:val="183"/>
  </w:num>
  <w:num w:numId="117" w16cid:durableId="1628122009">
    <w:abstractNumId w:val="237"/>
  </w:num>
  <w:num w:numId="118" w16cid:durableId="653528795">
    <w:abstractNumId w:val="197"/>
  </w:num>
  <w:num w:numId="119" w16cid:durableId="938487388">
    <w:abstractNumId w:val="190"/>
  </w:num>
  <w:num w:numId="120" w16cid:durableId="1616672602">
    <w:abstractNumId w:val="240"/>
  </w:num>
  <w:num w:numId="121" w16cid:durableId="616986944">
    <w:abstractNumId w:val="202"/>
  </w:num>
  <w:num w:numId="122" w16cid:durableId="1828401599">
    <w:abstractNumId w:val="230"/>
  </w:num>
  <w:num w:numId="123" w16cid:durableId="1439105950">
    <w:abstractNumId w:val="56"/>
  </w:num>
  <w:num w:numId="124" w16cid:durableId="1003824970">
    <w:abstractNumId w:val="176"/>
  </w:num>
  <w:num w:numId="125" w16cid:durableId="261306759">
    <w:abstractNumId w:val="13"/>
  </w:num>
  <w:num w:numId="126" w16cid:durableId="1533493996">
    <w:abstractNumId w:val="25"/>
  </w:num>
  <w:num w:numId="127" w16cid:durableId="1726101319">
    <w:abstractNumId w:val="141"/>
  </w:num>
  <w:num w:numId="128" w16cid:durableId="498467942">
    <w:abstractNumId w:val="198"/>
  </w:num>
  <w:num w:numId="129" w16cid:durableId="1908224541">
    <w:abstractNumId w:val="163"/>
  </w:num>
  <w:num w:numId="130" w16cid:durableId="726999806">
    <w:abstractNumId w:val="14"/>
  </w:num>
  <w:num w:numId="131" w16cid:durableId="117531485">
    <w:abstractNumId w:val="293"/>
  </w:num>
  <w:num w:numId="132" w16cid:durableId="337659273">
    <w:abstractNumId w:val="153"/>
  </w:num>
  <w:num w:numId="133" w16cid:durableId="179242308">
    <w:abstractNumId w:val="294"/>
  </w:num>
  <w:num w:numId="134" w16cid:durableId="1142498881">
    <w:abstractNumId w:val="101"/>
  </w:num>
  <w:num w:numId="135" w16cid:durableId="1885098958">
    <w:abstractNumId w:val="203"/>
  </w:num>
  <w:num w:numId="136" w16cid:durableId="1976906831">
    <w:abstractNumId w:val="21"/>
  </w:num>
  <w:num w:numId="137" w16cid:durableId="1227256274">
    <w:abstractNumId w:val="59"/>
  </w:num>
  <w:num w:numId="138" w16cid:durableId="333920280">
    <w:abstractNumId w:val="283"/>
  </w:num>
  <w:num w:numId="139" w16cid:durableId="471557025">
    <w:abstractNumId w:val="26"/>
  </w:num>
  <w:num w:numId="140" w16cid:durableId="2090299512">
    <w:abstractNumId w:val="260"/>
  </w:num>
  <w:num w:numId="141" w16cid:durableId="1066534256">
    <w:abstractNumId w:val="134"/>
    <w:lvlOverride w:ilvl="0">
      <w:startOverride w:val="1"/>
    </w:lvlOverride>
  </w:num>
  <w:num w:numId="142" w16cid:durableId="1681589644">
    <w:abstractNumId w:val="204"/>
  </w:num>
  <w:num w:numId="143" w16cid:durableId="1455054943">
    <w:abstractNumId w:val="38"/>
  </w:num>
  <w:num w:numId="144" w16cid:durableId="2085176073">
    <w:abstractNumId w:val="74"/>
  </w:num>
  <w:num w:numId="145" w16cid:durableId="1135490921">
    <w:abstractNumId w:val="226"/>
  </w:num>
  <w:num w:numId="146" w16cid:durableId="916089173">
    <w:abstractNumId w:val="174"/>
  </w:num>
  <w:num w:numId="147" w16cid:durableId="393773008">
    <w:abstractNumId w:val="49"/>
  </w:num>
  <w:num w:numId="148" w16cid:durableId="219171133">
    <w:abstractNumId w:val="155"/>
  </w:num>
  <w:num w:numId="149" w16cid:durableId="633490314">
    <w:abstractNumId w:val="136"/>
  </w:num>
  <w:num w:numId="150" w16cid:durableId="1123688531">
    <w:abstractNumId w:val="234"/>
  </w:num>
  <w:num w:numId="151" w16cid:durableId="1586110996">
    <w:abstractNumId w:val="152"/>
  </w:num>
  <w:num w:numId="152" w16cid:durableId="804196170">
    <w:abstractNumId w:val="121"/>
  </w:num>
  <w:num w:numId="153" w16cid:durableId="334306297">
    <w:abstractNumId w:val="48"/>
  </w:num>
  <w:num w:numId="154" w16cid:durableId="191454290">
    <w:abstractNumId w:val="79"/>
  </w:num>
  <w:num w:numId="155" w16cid:durableId="656609950">
    <w:abstractNumId w:val="271"/>
  </w:num>
  <w:num w:numId="156" w16cid:durableId="526531629">
    <w:abstractNumId w:val="147"/>
  </w:num>
  <w:num w:numId="157" w16cid:durableId="1176730499">
    <w:abstractNumId w:val="47"/>
  </w:num>
  <w:num w:numId="158" w16cid:durableId="1728141706">
    <w:abstractNumId w:val="51"/>
  </w:num>
  <w:num w:numId="159" w16cid:durableId="363094417">
    <w:abstractNumId w:val="206"/>
  </w:num>
  <w:num w:numId="160" w16cid:durableId="1852259627">
    <w:abstractNumId w:val="140"/>
  </w:num>
  <w:num w:numId="161" w16cid:durableId="1809976025">
    <w:abstractNumId w:val="274"/>
  </w:num>
  <w:num w:numId="162" w16cid:durableId="58597162">
    <w:abstractNumId w:val="290"/>
  </w:num>
  <w:num w:numId="163" w16cid:durableId="560093062">
    <w:abstractNumId w:val="261"/>
  </w:num>
  <w:num w:numId="164" w16cid:durableId="933437526">
    <w:abstractNumId w:val="37"/>
  </w:num>
  <w:num w:numId="165" w16cid:durableId="42757224">
    <w:abstractNumId w:val="80"/>
  </w:num>
  <w:num w:numId="166" w16cid:durableId="1686520479">
    <w:abstractNumId w:val="71"/>
  </w:num>
  <w:num w:numId="167" w16cid:durableId="244923592">
    <w:abstractNumId w:val="54"/>
  </w:num>
  <w:num w:numId="168" w16cid:durableId="488717958">
    <w:abstractNumId w:val="145"/>
  </w:num>
  <w:num w:numId="169" w16cid:durableId="1256330372">
    <w:abstractNumId w:val="282"/>
  </w:num>
  <w:num w:numId="170" w16cid:durableId="1682471218">
    <w:abstractNumId w:val="149"/>
  </w:num>
  <w:num w:numId="171" w16cid:durableId="826824554">
    <w:abstractNumId w:val="131"/>
  </w:num>
  <w:num w:numId="172" w16cid:durableId="1830245528">
    <w:abstractNumId w:val="36"/>
  </w:num>
  <w:num w:numId="173" w16cid:durableId="115223468">
    <w:abstractNumId w:val="223"/>
  </w:num>
  <w:num w:numId="174" w16cid:durableId="362442474">
    <w:abstractNumId w:val="208"/>
  </w:num>
  <w:num w:numId="175" w16cid:durableId="1875382490">
    <w:abstractNumId w:val="266"/>
  </w:num>
  <w:num w:numId="176" w16cid:durableId="579608315">
    <w:abstractNumId w:val="91"/>
  </w:num>
  <w:num w:numId="177" w16cid:durableId="1710565654">
    <w:abstractNumId w:val="221"/>
  </w:num>
  <w:num w:numId="178" w16cid:durableId="343174531">
    <w:abstractNumId w:val="222"/>
  </w:num>
  <w:num w:numId="179" w16cid:durableId="1977176885">
    <w:abstractNumId w:val="11"/>
  </w:num>
  <w:num w:numId="180" w16cid:durableId="1754468555">
    <w:abstractNumId w:val="220"/>
  </w:num>
  <w:num w:numId="181" w16cid:durableId="443309839">
    <w:abstractNumId w:val="298"/>
  </w:num>
  <w:num w:numId="182" w16cid:durableId="1610579087">
    <w:abstractNumId w:val="175"/>
  </w:num>
  <w:num w:numId="183" w16cid:durableId="614365505">
    <w:abstractNumId w:val="285"/>
  </w:num>
  <w:num w:numId="184" w16cid:durableId="2079858139">
    <w:abstractNumId w:val="250"/>
  </w:num>
  <w:num w:numId="185" w16cid:durableId="1870681131">
    <w:abstractNumId w:val="150"/>
  </w:num>
  <w:num w:numId="186" w16cid:durableId="1020474988">
    <w:abstractNumId w:val="258"/>
  </w:num>
  <w:num w:numId="187" w16cid:durableId="337074648">
    <w:abstractNumId w:val="192"/>
  </w:num>
  <w:num w:numId="188" w16cid:durableId="552736174">
    <w:abstractNumId w:val="75"/>
  </w:num>
  <w:num w:numId="189" w16cid:durableId="419521787">
    <w:abstractNumId w:val="35"/>
  </w:num>
  <w:num w:numId="190" w16cid:durableId="1368335482">
    <w:abstractNumId w:val="243"/>
  </w:num>
  <w:num w:numId="191" w16cid:durableId="1877311391">
    <w:abstractNumId w:val="57"/>
  </w:num>
  <w:num w:numId="192" w16cid:durableId="203759610">
    <w:abstractNumId w:val="98"/>
  </w:num>
  <w:num w:numId="193" w16cid:durableId="1043098843">
    <w:abstractNumId w:val="112"/>
  </w:num>
  <w:num w:numId="194" w16cid:durableId="1130585185">
    <w:abstractNumId w:val="95"/>
  </w:num>
  <w:num w:numId="195" w16cid:durableId="924999806">
    <w:abstractNumId w:val="84"/>
  </w:num>
  <w:num w:numId="196" w16cid:durableId="1051272901">
    <w:abstractNumId w:val="182"/>
  </w:num>
  <w:num w:numId="197" w16cid:durableId="690688758">
    <w:abstractNumId w:val="168"/>
  </w:num>
  <w:num w:numId="198" w16cid:durableId="808859766">
    <w:abstractNumId w:val="275"/>
  </w:num>
  <w:num w:numId="199" w16cid:durableId="1514998083">
    <w:abstractNumId w:val="273"/>
  </w:num>
  <w:num w:numId="200" w16cid:durableId="1891334101">
    <w:abstractNumId w:val="66"/>
  </w:num>
  <w:num w:numId="201" w16cid:durableId="900216367">
    <w:abstractNumId w:val="151"/>
  </w:num>
  <w:num w:numId="202" w16cid:durableId="2053311898">
    <w:abstractNumId w:val="259"/>
  </w:num>
  <w:num w:numId="203" w16cid:durableId="1592545510">
    <w:abstractNumId w:val="181"/>
  </w:num>
  <w:num w:numId="204" w16cid:durableId="2100321901">
    <w:abstractNumId w:val="164"/>
  </w:num>
  <w:num w:numId="205" w16cid:durableId="2073770159">
    <w:abstractNumId w:val="86"/>
  </w:num>
  <w:num w:numId="206" w16cid:durableId="1843425888">
    <w:abstractNumId w:val="115"/>
  </w:num>
  <w:num w:numId="207" w16cid:durableId="958561542">
    <w:abstractNumId w:val="132"/>
  </w:num>
  <w:num w:numId="208" w16cid:durableId="1869879262">
    <w:abstractNumId w:val="148"/>
  </w:num>
  <w:num w:numId="209" w16cid:durableId="183633169">
    <w:abstractNumId w:val="191"/>
  </w:num>
  <w:num w:numId="210" w16cid:durableId="1101486241">
    <w:abstractNumId w:val="16"/>
  </w:num>
  <w:num w:numId="211" w16cid:durableId="1200314977">
    <w:abstractNumId w:val="110"/>
  </w:num>
  <w:num w:numId="212" w16cid:durableId="1715613052">
    <w:abstractNumId w:val="109"/>
  </w:num>
  <w:num w:numId="213" w16cid:durableId="1872188534">
    <w:abstractNumId w:val="262"/>
  </w:num>
  <w:num w:numId="214" w16cid:durableId="1394817001">
    <w:abstractNumId w:val="231"/>
  </w:num>
  <w:num w:numId="215" w16cid:durableId="91821378">
    <w:abstractNumId w:val="146"/>
  </w:num>
  <w:num w:numId="216" w16cid:durableId="1735469558">
    <w:abstractNumId w:val="40"/>
  </w:num>
  <w:num w:numId="217" w16cid:durableId="1847398519">
    <w:abstractNumId w:val="159"/>
  </w:num>
  <w:num w:numId="218" w16cid:durableId="1277444370">
    <w:abstractNumId w:val="90"/>
  </w:num>
  <w:num w:numId="219" w16cid:durableId="1545559435">
    <w:abstractNumId w:val="123"/>
  </w:num>
  <w:num w:numId="220" w16cid:durableId="1505827452">
    <w:abstractNumId w:val="263"/>
  </w:num>
  <w:num w:numId="221" w16cid:durableId="1604533036">
    <w:abstractNumId w:val="297"/>
  </w:num>
  <w:num w:numId="222" w16cid:durableId="1194344430">
    <w:abstractNumId w:val="139"/>
  </w:num>
  <w:num w:numId="223" w16cid:durableId="853226846">
    <w:abstractNumId w:val="19"/>
  </w:num>
  <w:num w:numId="224" w16cid:durableId="485783056">
    <w:abstractNumId w:val="92"/>
  </w:num>
  <w:num w:numId="225" w16cid:durableId="843011629">
    <w:abstractNumId w:val="111"/>
  </w:num>
  <w:num w:numId="226" w16cid:durableId="2077820003">
    <w:abstractNumId w:val="210"/>
  </w:num>
  <w:num w:numId="227" w16cid:durableId="636373773">
    <w:abstractNumId w:val="229"/>
  </w:num>
  <w:num w:numId="228" w16cid:durableId="110514970">
    <w:abstractNumId w:val="251"/>
  </w:num>
  <w:num w:numId="229" w16cid:durableId="170221835">
    <w:abstractNumId w:val="199"/>
  </w:num>
  <w:num w:numId="230" w16cid:durableId="1125001461">
    <w:abstractNumId w:val="108"/>
  </w:num>
  <w:num w:numId="231" w16cid:durableId="2022703925">
    <w:abstractNumId w:val="113"/>
  </w:num>
  <w:num w:numId="232" w16cid:durableId="339239881">
    <w:abstractNumId w:val="170"/>
  </w:num>
  <w:num w:numId="233" w16cid:durableId="1045447121">
    <w:abstractNumId w:val="29"/>
  </w:num>
  <w:num w:numId="234" w16cid:durableId="1637443856">
    <w:abstractNumId w:val="209"/>
  </w:num>
  <w:num w:numId="235" w16cid:durableId="969482355">
    <w:abstractNumId w:val="44"/>
  </w:num>
  <w:num w:numId="236" w16cid:durableId="1950353557">
    <w:abstractNumId w:val="160"/>
  </w:num>
  <w:num w:numId="237" w16cid:durableId="90243185">
    <w:abstractNumId w:val="180"/>
  </w:num>
  <w:num w:numId="238" w16cid:durableId="869875233">
    <w:abstractNumId w:val="76"/>
  </w:num>
  <w:num w:numId="239" w16cid:durableId="856818734">
    <w:abstractNumId w:val="291"/>
  </w:num>
  <w:num w:numId="240" w16cid:durableId="1053582588">
    <w:abstractNumId w:val="130"/>
  </w:num>
  <w:num w:numId="241" w16cid:durableId="1404402674">
    <w:abstractNumId w:val="227"/>
  </w:num>
  <w:num w:numId="242" w16cid:durableId="77024555">
    <w:abstractNumId w:val="169"/>
  </w:num>
  <w:num w:numId="243" w16cid:durableId="670181840">
    <w:abstractNumId w:val="189"/>
  </w:num>
  <w:num w:numId="244" w16cid:durableId="2048405050">
    <w:abstractNumId w:val="253"/>
  </w:num>
  <w:num w:numId="245" w16cid:durableId="1678920606">
    <w:abstractNumId w:val="299"/>
  </w:num>
  <w:num w:numId="246" w16cid:durableId="2102020530">
    <w:abstractNumId w:val="233"/>
  </w:num>
  <w:num w:numId="247" w16cid:durableId="25446933">
    <w:abstractNumId w:val="116"/>
  </w:num>
  <w:num w:numId="248" w16cid:durableId="1470704144">
    <w:abstractNumId w:val="120"/>
  </w:num>
  <w:num w:numId="249" w16cid:durableId="1762069708">
    <w:abstractNumId w:val="244"/>
  </w:num>
  <w:num w:numId="250" w16cid:durableId="843056368">
    <w:abstractNumId w:val="129"/>
  </w:num>
  <w:num w:numId="251" w16cid:durableId="490292650">
    <w:abstractNumId w:val="256"/>
  </w:num>
  <w:num w:numId="252" w16cid:durableId="591476348">
    <w:abstractNumId w:val="68"/>
  </w:num>
  <w:num w:numId="253" w16cid:durableId="1877355446">
    <w:abstractNumId w:val="272"/>
  </w:num>
  <w:num w:numId="254" w16cid:durableId="527521786">
    <w:abstractNumId w:val="257"/>
  </w:num>
  <w:num w:numId="255" w16cid:durableId="42944720">
    <w:abstractNumId w:val="186"/>
  </w:num>
  <w:num w:numId="256" w16cid:durableId="1726954897">
    <w:abstractNumId w:val="118"/>
  </w:num>
  <w:num w:numId="257" w16cid:durableId="496924683">
    <w:abstractNumId w:val="46"/>
  </w:num>
  <w:num w:numId="258" w16cid:durableId="1376387396">
    <w:abstractNumId w:val="200"/>
  </w:num>
  <w:num w:numId="259" w16cid:durableId="388963846">
    <w:abstractNumId w:val="300"/>
  </w:num>
  <w:num w:numId="260" w16cid:durableId="1818304097">
    <w:abstractNumId w:val="60"/>
  </w:num>
  <w:num w:numId="261" w16cid:durableId="1902205127">
    <w:abstractNumId w:val="82"/>
  </w:num>
  <w:num w:numId="262" w16cid:durableId="1375692157">
    <w:abstractNumId w:val="264"/>
  </w:num>
  <w:num w:numId="263" w16cid:durableId="384524570">
    <w:abstractNumId w:val="144"/>
  </w:num>
  <w:num w:numId="264" w16cid:durableId="673533017">
    <w:abstractNumId w:val="292"/>
  </w:num>
  <w:num w:numId="265" w16cid:durableId="1872064012">
    <w:abstractNumId w:val="252"/>
  </w:num>
  <w:num w:numId="266" w16cid:durableId="914315017">
    <w:abstractNumId w:val="50"/>
  </w:num>
  <w:num w:numId="267" w16cid:durableId="971596329">
    <w:abstractNumId w:val="225"/>
  </w:num>
  <w:num w:numId="268" w16cid:durableId="2065441770">
    <w:abstractNumId w:val="99"/>
  </w:num>
  <w:num w:numId="269" w16cid:durableId="2122265047">
    <w:abstractNumId w:val="246"/>
  </w:num>
  <w:num w:numId="270" w16cid:durableId="733625645">
    <w:abstractNumId w:val="126"/>
  </w:num>
  <w:num w:numId="271" w16cid:durableId="1195315078">
    <w:abstractNumId w:val="218"/>
  </w:num>
  <w:num w:numId="272" w16cid:durableId="1398631592">
    <w:abstractNumId w:val="94"/>
  </w:num>
  <w:num w:numId="273" w16cid:durableId="612515260">
    <w:abstractNumId w:val="173"/>
  </w:num>
  <w:num w:numId="274" w16cid:durableId="1277715357">
    <w:abstractNumId w:val="187"/>
  </w:num>
  <w:num w:numId="275" w16cid:durableId="1936669178">
    <w:abstractNumId w:val="85"/>
  </w:num>
  <w:num w:numId="276" w16cid:durableId="1916474140">
    <w:abstractNumId w:val="23"/>
  </w:num>
  <w:num w:numId="277" w16cid:durableId="1448888451">
    <w:abstractNumId w:val="105"/>
  </w:num>
  <w:num w:numId="278" w16cid:durableId="990594560">
    <w:abstractNumId w:val="102"/>
  </w:num>
  <w:num w:numId="279" w16cid:durableId="1997681318">
    <w:abstractNumId w:val="167"/>
  </w:num>
  <w:num w:numId="280" w16cid:durableId="642587491">
    <w:abstractNumId w:val="18"/>
  </w:num>
  <w:num w:numId="281" w16cid:durableId="902255785">
    <w:abstractNumId w:val="28"/>
  </w:num>
  <w:num w:numId="282" w16cid:durableId="1236236169">
    <w:abstractNumId w:val="100"/>
  </w:num>
  <w:num w:numId="283" w16cid:durableId="1623150182">
    <w:abstractNumId w:val="245"/>
  </w:num>
  <w:num w:numId="284" w16cid:durableId="1726181086">
    <w:abstractNumId w:val="188"/>
  </w:num>
  <w:num w:numId="285" w16cid:durableId="891309688">
    <w:abstractNumId w:val="9"/>
  </w:num>
  <w:num w:numId="286" w16cid:durableId="432828365">
    <w:abstractNumId w:val="7"/>
  </w:num>
  <w:num w:numId="287" w16cid:durableId="317081508">
    <w:abstractNumId w:val="6"/>
  </w:num>
  <w:num w:numId="288" w16cid:durableId="613438901">
    <w:abstractNumId w:val="5"/>
  </w:num>
  <w:num w:numId="289" w16cid:durableId="244076031">
    <w:abstractNumId w:val="4"/>
  </w:num>
  <w:num w:numId="290" w16cid:durableId="1078592962">
    <w:abstractNumId w:val="8"/>
  </w:num>
  <w:num w:numId="291" w16cid:durableId="1769156278">
    <w:abstractNumId w:val="3"/>
  </w:num>
  <w:num w:numId="292" w16cid:durableId="62221675">
    <w:abstractNumId w:val="2"/>
  </w:num>
  <w:num w:numId="293" w16cid:durableId="157355356">
    <w:abstractNumId w:val="1"/>
  </w:num>
  <w:num w:numId="294" w16cid:durableId="1278492136">
    <w:abstractNumId w:val="0"/>
  </w:num>
  <w:num w:numId="295" w16cid:durableId="1269655865">
    <w:abstractNumId w:val="156"/>
  </w:num>
  <w:num w:numId="296" w16cid:durableId="2055421997">
    <w:abstractNumId w:val="117"/>
  </w:num>
  <w:num w:numId="297" w16cid:durableId="691809714">
    <w:abstractNumId w:val="277"/>
  </w:num>
  <w:num w:numId="298" w16cid:durableId="1617058694">
    <w:abstractNumId w:val="39"/>
  </w:num>
  <w:num w:numId="299" w16cid:durableId="12536759">
    <w:abstractNumId w:val="73"/>
  </w:num>
  <w:num w:numId="300" w16cid:durableId="1617368807">
    <w:abstractNumId w:val="214"/>
  </w:num>
  <w:num w:numId="301" w16cid:durableId="126510574">
    <w:abstractNumId w:val="34"/>
  </w:num>
  <w:num w:numId="302" w16cid:durableId="1144154929">
    <w:abstractNumId w:val="217"/>
  </w:num>
  <w:num w:numId="303" w16cid:durableId="1578900286">
    <w:abstractNumId w:val="62"/>
  </w:num>
  <w:numIdMacAtCleanup w:val="3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588"/>
    <w:rsid w:val="00003322"/>
    <w:rsid w:val="00003660"/>
    <w:rsid w:val="00003A13"/>
    <w:rsid w:val="00003C71"/>
    <w:rsid w:val="000041A2"/>
    <w:rsid w:val="00004FCA"/>
    <w:rsid w:val="00005054"/>
    <w:rsid w:val="00005935"/>
    <w:rsid w:val="00006488"/>
    <w:rsid w:val="00006A39"/>
    <w:rsid w:val="00007C48"/>
    <w:rsid w:val="00007CD9"/>
    <w:rsid w:val="00007DF5"/>
    <w:rsid w:val="0001004F"/>
    <w:rsid w:val="0001062C"/>
    <w:rsid w:val="00011D80"/>
    <w:rsid w:val="000124F4"/>
    <w:rsid w:val="00012D5A"/>
    <w:rsid w:val="00014F49"/>
    <w:rsid w:val="00015161"/>
    <w:rsid w:val="00017695"/>
    <w:rsid w:val="00020C6B"/>
    <w:rsid w:val="00021384"/>
    <w:rsid w:val="00021D35"/>
    <w:rsid w:val="00022F49"/>
    <w:rsid w:val="00023AE8"/>
    <w:rsid w:val="00024AAB"/>
    <w:rsid w:val="00025551"/>
    <w:rsid w:val="00025C64"/>
    <w:rsid w:val="000260C9"/>
    <w:rsid w:val="000263BA"/>
    <w:rsid w:val="000277F7"/>
    <w:rsid w:val="00027D0F"/>
    <w:rsid w:val="00031926"/>
    <w:rsid w:val="00031D6B"/>
    <w:rsid w:val="00032588"/>
    <w:rsid w:val="00036AA3"/>
    <w:rsid w:val="00036D22"/>
    <w:rsid w:val="00041DC5"/>
    <w:rsid w:val="00042699"/>
    <w:rsid w:val="000427D3"/>
    <w:rsid w:val="00043E7C"/>
    <w:rsid w:val="00043EE3"/>
    <w:rsid w:val="000458B6"/>
    <w:rsid w:val="000469CC"/>
    <w:rsid w:val="00046BCD"/>
    <w:rsid w:val="00047198"/>
    <w:rsid w:val="00047204"/>
    <w:rsid w:val="00050E23"/>
    <w:rsid w:val="000528F7"/>
    <w:rsid w:val="00052B45"/>
    <w:rsid w:val="00055083"/>
    <w:rsid w:val="000551C0"/>
    <w:rsid w:val="000557D0"/>
    <w:rsid w:val="00057989"/>
    <w:rsid w:val="00057F56"/>
    <w:rsid w:val="00060204"/>
    <w:rsid w:val="00062107"/>
    <w:rsid w:val="00063783"/>
    <w:rsid w:val="00064547"/>
    <w:rsid w:val="00066690"/>
    <w:rsid w:val="00066A97"/>
    <w:rsid w:val="00066B19"/>
    <w:rsid w:val="00067AA9"/>
    <w:rsid w:val="000713EE"/>
    <w:rsid w:val="000716E3"/>
    <w:rsid w:val="000733DC"/>
    <w:rsid w:val="00074F08"/>
    <w:rsid w:val="000809E9"/>
    <w:rsid w:val="00080E6F"/>
    <w:rsid w:val="000814AB"/>
    <w:rsid w:val="00081643"/>
    <w:rsid w:val="0008260D"/>
    <w:rsid w:val="000831E4"/>
    <w:rsid w:val="0008411C"/>
    <w:rsid w:val="00084E28"/>
    <w:rsid w:val="000856BA"/>
    <w:rsid w:val="000859DE"/>
    <w:rsid w:val="0008662A"/>
    <w:rsid w:val="00086C20"/>
    <w:rsid w:val="0009188D"/>
    <w:rsid w:val="00093596"/>
    <w:rsid w:val="00097A57"/>
    <w:rsid w:val="00097D53"/>
    <w:rsid w:val="00097E38"/>
    <w:rsid w:val="000A0B81"/>
    <w:rsid w:val="000A0DD5"/>
    <w:rsid w:val="000A1DFF"/>
    <w:rsid w:val="000A3297"/>
    <w:rsid w:val="000A660C"/>
    <w:rsid w:val="000A6CA1"/>
    <w:rsid w:val="000A6E40"/>
    <w:rsid w:val="000A798A"/>
    <w:rsid w:val="000B008D"/>
    <w:rsid w:val="000B0FAB"/>
    <w:rsid w:val="000B49E6"/>
    <w:rsid w:val="000B6E66"/>
    <w:rsid w:val="000B756D"/>
    <w:rsid w:val="000B789D"/>
    <w:rsid w:val="000C0E11"/>
    <w:rsid w:val="000C1AE0"/>
    <w:rsid w:val="000C285E"/>
    <w:rsid w:val="000C31A2"/>
    <w:rsid w:val="000C37F9"/>
    <w:rsid w:val="000C716D"/>
    <w:rsid w:val="000C744D"/>
    <w:rsid w:val="000D036B"/>
    <w:rsid w:val="000D311F"/>
    <w:rsid w:val="000D3F30"/>
    <w:rsid w:val="000D4BCC"/>
    <w:rsid w:val="000D52B1"/>
    <w:rsid w:val="000D5DFC"/>
    <w:rsid w:val="000D614F"/>
    <w:rsid w:val="000D7C1D"/>
    <w:rsid w:val="000D7DFF"/>
    <w:rsid w:val="000D7F57"/>
    <w:rsid w:val="000E1559"/>
    <w:rsid w:val="000E253E"/>
    <w:rsid w:val="000E2E43"/>
    <w:rsid w:val="000E34E0"/>
    <w:rsid w:val="000E5A11"/>
    <w:rsid w:val="000E5EB7"/>
    <w:rsid w:val="000E673E"/>
    <w:rsid w:val="000E73FB"/>
    <w:rsid w:val="000E7673"/>
    <w:rsid w:val="000F1CD0"/>
    <w:rsid w:val="000F1F41"/>
    <w:rsid w:val="000F2644"/>
    <w:rsid w:val="000F3719"/>
    <w:rsid w:val="000F61E0"/>
    <w:rsid w:val="000F69AD"/>
    <w:rsid w:val="000F6A50"/>
    <w:rsid w:val="000F7423"/>
    <w:rsid w:val="00102870"/>
    <w:rsid w:val="00102B94"/>
    <w:rsid w:val="00103275"/>
    <w:rsid w:val="00103D93"/>
    <w:rsid w:val="00104E89"/>
    <w:rsid w:val="0010555B"/>
    <w:rsid w:val="00107138"/>
    <w:rsid w:val="001100EF"/>
    <w:rsid w:val="00111AAC"/>
    <w:rsid w:val="00112371"/>
    <w:rsid w:val="001133B8"/>
    <w:rsid w:val="00113B6C"/>
    <w:rsid w:val="001142BE"/>
    <w:rsid w:val="0011440A"/>
    <w:rsid w:val="00115848"/>
    <w:rsid w:val="0012041B"/>
    <w:rsid w:val="00120F34"/>
    <w:rsid w:val="00120F6A"/>
    <w:rsid w:val="00122C4C"/>
    <w:rsid w:val="00123297"/>
    <w:rsid w:val="00123457"/>
    <w:rsid w:val="00123B63"/>
    <w:rsid w:val="0012672B"/>
    <w:rsid w:val="001276FD"/>
    <w:rsid w:val="00127E81"/>
    <w:rsid w:val="0013036D"/>
    <w:rsid w:val="001303F7"/>
    <w:rsid w:val="00130EC4"/>
    <w:rsid w:val="00131AB4"/>
    <w:rsid w:val="00136732"/>
    <w:rsid w:val="00137FD1"/>
    <w:rsid w:val="001401A1"/>
    <w:rsid w:val="00140673"/>
    <w:rsid w:val="0014239C"/>
    <w:rsid w:val="001424C5"/>
    <w:rsid w:val="0014530C"/>
    <w:rsid w:val="00146E90"/>
    <w:rsid w:val="00147E69"/>
    <w:rsid w:val="00150219"/>
    <w:rsid w:val="00150C2E"/>
    <w:rsid w:val="00151120"/>
    <w:rsid w:val="001522B8"/>
    <w:rsid w:val="00152943"/>
    <w:rsid w:val="00153465"/>
    <w:rsid w:val="00154B2C"/>
    <w:rsid w:val="00155BF8"/>
    <w:rsid w:val="00155E97"/>
    <w:rsid w:val="00156750"/>
    <w:rsid w:val="00156831"/>
    <w:rsid w:val="001574ED"/>
    <w:rsid w:val="00162849"/>
    <w:rsid w:val="0016384F"/>
    <w:rsid w:val="00163FF8"/>
    <w:rsid w:val="001643B6"/>
    <w:rsid w:val="001647F7"/>
    <w:rsid w:val="00167DD3"/>
    <w:rsid w:val="00170315"/>
    <w:rsid w:val="00171EF5"/>
    <w:rsid w:val="00173977"/>
    <w:rsid w:val="001765CC"/>
    <w:rsid w:val="00177ECA"/>
    <w:rsid w:val="001849E0"/>
    <w:rsid w:val="001852B8"/>
    <w:rsid w:val="0018550C"/>
    <w:rsid w:val="001861D2"/>
    <w:rsid w:val="00186AFC"/>
    <w:rsid w:val="001872A9"/>
    <w:rsid w:val="001910B6"/>
    <w:rsid w:val="00191AEB"/>
    <w:rsid w:val="00192228"/>
    <w:rsid w:val="001927BA"/>
    <w:rsid w:val="0019502B"/>
    <w:rsid w:val="0019676E"/>
    <w:rsid w:val="00196C80"/>
    <w:rsid w:val="0019726C"/>
    <w:rsid w:val="001972EE"/>
    <w:rsid w:val="001A346E"/>
    <w:rsid w:val="001A36F2"/>
    <w:rsid w:val="001A4183"/>
    <w:rsid w:val="001A4282"/>
    <w:rsid w:val="001A4EB8"/>
    <w:rsid w:val="001A5970"/>
    <w:rsid w:val="001A6519"/>
    <w:rsid w:val="001B1352"/>
    <w:rsid w:val="001B1DC4"/>
    <w:rsid w:val="001B1FF6"/>
    <w:rsid w:val="001B3458"/>
    <w:rsid w:val="001B48D2"/>
    <w:rsid w:val="001B4F36"/>
    <w:rsid w:val="001B5541"/>
    <w:rsid w:val="001B7046"/>
    <w:rsid w:val="001B74D2"/>
    <w:rsid w:val="001B755F"/>
    <w:rsid w:val="001B7928"/>
    <w:rsid w:val="001C0711"/>
    <w:rsid w:val="001C0945"/>
    <w:rsid w:val="001C15CE"/>
    <w:rsid w:val="001C2A05"/>
    <w:rsid w:val="001C32F0"/>
    <w:rsid w:val="001C37E1"/>
    <w:rsid w:val="001C3C01"/>
    <w:rsid w:val="001D01EB"/>
    <w:rsid w:val="001D1B85"/>
    <w:rsid w:val="001D1F78"/>
    <w:rsid w:val="001D2271"/>
    <w:rsid w:val="001D437D"/>
    <w:rsid w:val="001D5CFF"/>
    <w:rsid w:val="001D725C"/>
    <w:rsid w:val="001E0743"/>
    <w:rsid w:val="001E0A07"/>
    <w:rsid w:val="001E2BED"/>
    <w:rsid w:val="001E2FCB"/>
    <w:rsid w:val="001E342F"/>
    <w:rsid w:val="001E3EE9"/>
    <w:rsid w:val="001E45B2"/>
    <w:rsid w:val="001E489D"/>
    <w:rsid w:val="001E58C2"/>
    <w:rsid w:val="001E61A7"/>
    <w:rsid w:val="001E6359"/>
    <w:rsid w:val="001E69DB"/>
    <w:rsid w:val="001E73F2"/>
    <w:rsid w:val="001F1F1B"/>
    <w:rsid w:val="001F2226"/>
    <w:rsid w:val="001F233A"/>
    <w:rsid w:val="001F38CE"/>
    <w:rsid w:val="001F5365"/>
    <w:rsid w:val="001F54CF"/>
    <w:rsid w:val="001F7702"/>
    <w:rsid w:val="00200F75"/>
    <w:rsid w:val="00206142"/>
    <w:rsid w:val="0020715C"/>
    <w:rsid w:val="00207385"/>
    <w:rsid w:val="00207CD5"/>
    <w:rsid w:val="002115C5"/>
    <w:rsid w:val="00211DBB"/>
    <w:rsid w:val="0021281B"/>
    <w:rsid w:val="00212BC8"/>
    <w:rsid w:val="00212D63"/>
    <w:rsid w:val="0021356E"/>
    <w:rsid w:val="0021424E"/>
    <w:rsid w:val="00216B6A"/>
    <w:rsid w:val="00216F2A"/>
    <w:rsid w:val="002178BC"/>
    <w:rsid w:val="00217B85"/>
    <w:rsid w:val="002201BD"/>
    <w:rsid w:val="0022042B"/>
    <w:rsid w:val="0022098A"/>
    <w:rsid w:val="00220F8E"/>
    <w:rsid w:val="0022306D"/>
    <w:rsid w:val="002247DD"/>
    <w:rsid w:val="00225694"/>
    <w:rsid w:val="002264E9"/>
    <w:rsid w:val="0022659E"/>
    <w:rsid w:val="002278FE"/>
    <w:rsid w:val="0022D9A2"/>
    <w:rsid w:val="002330A9"/>
    <w:rsid w:val="00233379"/>
    <w:rsid w:val="00233DE9"/>
    <w:rsid w:val="0023431E"/>
    <w:rsid w:val="00234D94"/>
    <w:rsid w:val="00235BAE"/>
    <w:rsid w:val="00235EA1"/>
    <w:rsid w:val="002364B6"/>
    <w:rsid w:val="002367F0"/>
    <w:rsid w:val="00236E96"/>
    <w:rsid w:val="00240107"/>
    <w:rsid w:val="0024139A"/>
    <w:rsid w:val="00241A65"/>
    <w:rsid w:val="0024494F"/>
    <w:rsid w:val="00245680"/>
    <w:rsid w:val="00245AE8"/>
    <w:rsid w:val="00245CEE"/>
    <w:rsid w:val="00246877"/>
    <w:rsid w:val="00251AF1"/>
    <w:rsid w:val="002523F1"/>
    <w:rsid w:val="00253646"/>
    <w:rsid w:val="002538AC"/>
    <w:rsid w:val="00255AE1"/>
    <w:rsid w:val="00255E80"/>
    <w:rsid w:val="002604AD"/>
    <w:rsid w:val="0026074F"/>
    <w:rsid w:val="00260C35"/>
    <w:rsid w:val="00260D70"/>
    <w:rsid w:val="0026593F"/>
    <w:rsid w:val="0026666E"/>
    <w:rsid w:val="00266AFD"/>
    <w:rsid w:val="00270A36"/>
    <w:rsid w:val="00270F49"/>
    <w:rsid w:val="00271DDB"/>
    <w:rsid w:val="0027278D"/>
    <w:rsid w:val="00273610"/>
    <w:rsid w:val="002738D4"/>
    <w:rsid w:val="0027444A"/>
    <w:rsid w:val="00277065"/>
    <w:rsid w:val="00277828"/>
    <w:rsid w:val="0027789F"/>
    <w:rsid w:val="0028016A"/>
    <w:rsid w:val="00280EC4"/>
    <w:rsid w:val="00282291"/>
    <w:rsid w:val="002839FD"/>
    <w:rsid w:val="002845BD"/>
    <w:rsid w:val="00286632"/>
    <w:rsid w:val="00287A52"/>
    <w:rsid w:val="002931D9"/>
    <w:rsid w:val="00296620"/>
    <w:rsid w:val="00296D6E"/>
    <w:rsid w:val="00296E7D"/>
    <w:rsid w:val="002972DC"/>
    <w:rsid w:val="002A0531"/>
    <w:rsid w:val="002A1B8B"/>
    <w:rsid w:val="002A244D"/>
    <w:rsid w:val="002A3EBA"/>
    <w:rsid w:val="002A4296"/>
    <w:rsid w:val="002A44F3"/>
    <w:rsid w:val="002A45F0"/>
    <w:rsid w:val="002A68E4"/>
    <w:rsid w:val="002B4880"/>
    <w:rsid w:val="002B4E0E"/>
    <w:rsid w:val="002B7B0A"/>
    <w:rsid w:val="002C0060"/>
    <w:rsid w:val="002C0A4B"/>
    <w:rsid w:val="002C1B39"/>
    <w:rsid w:val="002C264F"/>
    <w:rsid w:val="002C2C80"/>
    <w:rsid w:val="002C357B"/>
    <w:rsid w:val="002C3A5A"/>
    <w:rsid w:val="002C4AF7"/>
    <w:rsid w:val="002C6BB2"/>
    <w:rsid w:val="002C7126"/>
    <w:rsid w:val="002D01C0"/>
    <w:rsid w:val="002D081B"/>
    <w:rsid w:val="002D0F21"/>
    <w:rsid w:val="002D2002"/>
    <w:rsid w:val="002D4176"/>
    <w:rsid w:val="002D4209"/>
    <w:rsid w:val="002D6487"/>
    <w:rsid w:val="002D7C2E"/>
    <w:rsid w:val="002E14A5"/>
    <w:rsid w:val="002E3997"/>
    <w:rsid w:val="002E67FF"/>
    <w:rsid w:val="002E6B25"/>
    <w:rsid w:val="002E775E"/>
    <w:rsid w:val="002F30ED"/>
    <w:rsid w:val="002F3FAB"/>
    <w:rsid w:val="002F5C29"/>
    <w:rsid w:val="002F6EF0"/>
    <w:rsid w:val="002F7600"/>
    <w:rsid w:val="003011FF"/>
    <w:rsid w:val="00303360"/>
    <w:rsid w:val="00304313"/>
    <w:rsid w:val="003050F5"/>
    <w:rsid w:val="00307597"/>
    <w:rsid w:val="0031084C"/>
    <w:rsid w:val="003120DE"/>
    <w:rsid w:val="00315041"/>
    <w:rsid w:val="00316CB9"/>
    <w:rsid w:val="00316E99"/>
    <w:rsid w:val="00317972"/>
    <w:rsid w:val="00323A65"/>
    <w:rsid w:val="003253D5"/>
    <w:rsid w:val="003257F7"/>
    <w:rsid w:val="00325BE2"/>
    <w:rsid w:val="00325CFD"/>
    <w:rsid w:val="00326B86"/>
    <w:rsid w:val="00327181"/>
    <w:rsid w:val="0032725A"/>
    <w:rsid w:val="00327A13"/>
    <w:rsid w:val="00330B91"/>
    <w:rsid w:val="00333772"/>
    <w:rsid w:val="00333883"/>
    <w:rsid w:val="0033586C"/>
    <w:rsid w:val="00335961"/>
    <w:rsid w:val="00335CFF"/>
    <w:rsid w:val="00336E6A"/>
    <w:rsid w:val="00337CCA"/>
    <w:rsid w:val="0034038E"/>
    <w:rsid w:val="00340717"/>
    <w:rsid w:val="003412B0"/>
    <w:rsid w:val="0034268F"/>
    <w:rsid w:val="00342782"/>
    <w:rsid w:val="00342A05"/>
    <w:rsid w:val="003434BA"/>
    <w:rsid w:val="00343FCC"/>
    <w:rsid w:val="00343FCD"/>
    <w:rsid w:val="00347352"/>
    <w:rsid w:val="0035003E"/>
    <w:rsid w:val="0035164C"/>
    <w:rsid w:val="003536C6"/>
    <w:rsid w:val="00353B11"/>
    <w:rsid w:val="0035536A"/>
    <w:rsid w:val="00355A45"/>
    <w:rsid w:val="003566CF"/>
    <w:rsid w:val="00356ACF"/>
    <w:rsid w:val="0035714A"/>
    <w:rsid w:val="00361589"/>
    <w:rsid w:val="003625F7"/>
    <w:rsid w:val="00362639"/>
    <w:rsid w:val="00363D3C"/>
    <w:rsid w:val="00364210"/>
    <w:rsid w:val="00365134"/>
    <w:rsid w:val="003661FB"/>
    <w:rsid w:val="003675BF"/>
    <w:rsid w:val="00367B76"/>
    <w:rsid w:val="003712E4"/>
    <w:rsid w:val="00371F5E"/>
    <w:rsid w:val="00374901"/>
    <w:rsid w:val="00375FE7"/>
    <w:rsid w:val="0037696F"/>
    <w:rsid w:val="00376C95"/>
    <w:rsid w:val="003775A3"/>
    <w:rsid w:val="0037762A"/>
    <w:rsid w:val="003778F3"/>
    <w:rsid w:val="003828EE"/>
    <w:rsid w:val="00382BC7"/>
    <w:rsid w:val="003846FD"/>
    <w:rsid w:val="00387246"/>
    <w:rsid w:val="003900CD"/>
    <w:rsid w:val="00391583"/>
    <w:rsid w:val="00391B48"/>
    <w:rsid w:val="00392E25"/>
    <w:rsid w:val="003936E7"/>
    <w:rsid w:val="00394AA1"/>
    <w:rsid w:val="00395ADA"/>
    <w:rsid w:val="003976A6"/>
    <w:rsid w:val="003977C4"/>
    <w:rsid w:val="003A00E8"/>
    <w:rsid w:val="003A06EF"/>
    <w:rsid w:val="003A074F"/>
    <w:rsid w:val="003A0A32"/>
    <w:rsid w:val="003A1FC0"/>
    <w:rsid w:val="003A41E2"/>
    <w:rsid w:val="003A503C"/>
    <w:rsid w:val="003A66CC"/>
    <w:rsid w:val="003A7259"/>
    <w:rsid w:val="003A7A72"/>
    <w:rsid w:val="003B2F8D"/>
    <w:rsid w:val="003B3803"/>
    <w:rsid w:val="003B7540"/>
    <w:rsid w:val="003C2BE2"/>
    <w:rsid w:val="003C4559"/>
    <w:rsid w:val="003C717D"/>
    <w:rsid w:val="003D4D5A"/>
    <w:rsid w:val="003D4EA5"/>
    <w:rsid w:val="003D5E22"/>
    <w:rsid w:val="003D5ECD"/>
    <w:rsid w:val="003E02A3"/>
    <w:rsid w:val="003E2AFF"/>
    <w:rsid w:val="003E31E3"/>
    <w:rsid w:val="003E322A"/>
    <w:rsid w:val="003E395C"/>
    <w:rsid w:val="003E625E"/>
    <w:rsid w:val="003F1BAB"/>
    <w:rsid w:val="003F4DDC"/>
    <w:rsid w:val="003F5C0E"/>
    <w:rsid w:val="003F5C6D"/>
    <w:rsid w:val="003F6808"/>
    <w:rsid w:val="003F7481"/>
    <w:rsid w:val="004002BD"/>
    <w:rsid w:val="00400D37"/>
    <w:rsid w:val="00404C0F"/>
    <w:rsid w:val="00411532"/>
    <w:rsid w:val="00411624"/>
    <w:rsid w:val="00411775"/>
    <w:rsid w:val="0041189F"/>
    <w:rsid w:val="004122F1"/>
    <w:rsid w:val="00412CF7"/>
    <w:rsid w:val="00414AD6"/>
    <w:rsid w:val="00414B22"/>
    <w:rsid w:val="004179FF"/>
    <w:rsid w:val="00417D45"/>
    <w:rsid w:val="00417FA3"/>
    <w:rsid w:val="00420190"/>
    <w:rsid w:val="00420274"/>
    <w:rsid w:val="004224BF"/>
    <w:rsid w:val="00423658"/>
    <w:rsid w:val="00424831"/>
    <w:rsid w:val="00425791"/>
    <w:rsid w:val="0042628E"/>
    <w:rsid w:val="00426A9C"/>
    <w:rsid w:val="00427CCA"/>
    <w:rsid w:val="00430471"/>
    <w:rsid w:val="00430594"/>
    <w:rsid w:val="00430C34"/>
    <w:rsid w:val="00430DEF"/>
    <w:rsid w:val="0043178A"/>
    <w:rsid w:val="00432BF7"/>
    <w:rsid w:val="004331AD"/>
    <w:rsid w:val="00434D7E"/>
    <w:rsid w:val="00435735"/>
    <w:rsid w:val="00435F10"/>
    <w:rsid w:val="004360D1"/>
    <w:rsid w:val="00436D20"/>
    <w:rsid w:val="00441CAA"/>
    <w:rsid w:val="004440D3"/>
    <w:rsid w:val="00445192"/>
    <w:rsid w:val="00445B41"/>
    <w:rsid w:val="00445F0D"/>
    <w:rsid w:val="0044663C"/>
    <w:rsid w:val="00446907"/>
    <w:rsid w:val="00450B73"/>
    <w:rsid w:val="004514B3"/>
    <w:rsid w:val="0045156D"/>
    <w:rsid w:val="0045166D"/>
    <w:rsid w:val="00453258"/>
    <w:rsid w:val="00454EA3"/>
    <w:rsid w:val="00455829"/>
    <w:rsid w:val="004567FC"/>
    <w:rsid w:val="00456B5F"/>
    <w:rsid w:val="00456D39"/>
    <w:rsid w:val="00457156"/>
    <w:rsid w:val="00461447"/>
    <w:rsid w:val="00461666"/>
    <w:rsid w:val="004638DC"/>
    <w:rsid w:val="00463DFC"/>
    <w:rsid w:val="00464487"/>
    <w:rsid w:val="00464F88"/>
    <w:rsid w:val="0046757B"/>
    <w:rsid w:val="00467F7D"/>
    <w:rsid w:val="00470871"/>
    <w:rsid w:val="0047206C"/>
    <w:rsid w:val="004721BB"/>
    <w:rsid w:val="004722B1"/>
    <w:rsid w:val="004729F4"/>
    <w:rsid w:val="004765E8"/>
    <w:rsid w:val="004775D4"/>
    <w:rsid w:val="00477DA3"/>
    <w:rsid w:val="00480280"/>
    <w:rsid w:val="004811D3"/>
    <w:rsid w:val="00481F09"/>
    <w:rsid w:val="00481F5F"/>
    <w:rsid w:val="00482914"/>
    <w:rsid w:val="00483013"/>
    <w:rsid w:val="00484711"/>
    <w:rsid w:val="0048482E"/>
    <w:rsid w:val="00484B76"/>
    <w:rsid w:val="00485408"/>
    <w:rsid w:val="00486DA4"/>
    <w:rsid w:val="004911EF"/>
    <w:rsid w:val="00492049"/>
    <w:rsid w:val="004936B5"/>
    <w:rsid w:val="00494E38"/>
    <w:rsid w:val="00495ECE"/>
    <w:rsid w:val="0049679C"/>
    <w:rsid w:val="004970A4"/>
    <w:rsid w:val="00497D46"/>
    <w:rsid w:val="004A0098"/>
    <w:rsid w:val="004A00AD"/>
    <w:rsid w:val="004A0D7B"/>
    <w:rsid w:val="004A1573"/>
    <w:rsid w:val="004A1A4C"/>
    <w:rsid w:val="004A40ED"/>
    <w:rsid w:val="004A6D6F"/>
    <w:rsid w:val="004A6F8C"/>
    <w:rsid w:val="004B00D6"/>
    <w:rsid w:val="004B0776"/>
    <w:rsid w:val="004B2B0C"/>
    <w:rsid w:val="004B35D4"/>
    <w:rsid w:val="004B37C1"/>
    <w:rsid w:val="004B3E8C"/>
    <w:rsid w:val="004B4B32"/>
    <w:rsid w:val="004B7C47"/>
    <w:rsid w:val="004B7F7D"/>
    <w:rsid w:val="004C04E3"/>
    <w:rsid w:val="004C2F56"/>
    <w:rsid w:val="004C3206"/>
    <w:rsid w:val="004C3BF7"/>
    <w:rsid w:val="004C3C55"/>
    <w:rsid w:val="004C3EEC"/>
    <w:rsid w:val="004C42AF"/>
    <w:rsid w:val="004C436C"/>
    <w:rsid w:val="004C692A"/>
    <w:rsid w:val="004C734C"/>
    <w:rsid w:val="004D0CE2"/>
    <w:rsid w:val="004D1079"/>
    <w:rsid w:val="004D187A"/>
    <w:rsid w:val="004D2B17"/>
    <w:rsid w:val="004D438B"/>
    <w:rsid w:val="004D5373"/>
    <w:rsid w:val="004E1108"/>
    <w:rsid w:val="004E316C"/>
    <w:rsid w:val="004E6E9E"/>
    <w:rsid w:val="004E737B"/>
    <w:rsid w:val="004E7F2E"/>
    <w:rsid w:val="004F1B26"/>
    <w:rsid w:val="004F21D8"/>
    <w:rsid w:val="004F3440"/>
    <w:rsid w:val="004F3FAD"/>
    <w:rsid w:val="004F4FC8"/>
    <w:rsid w:val="004F5203"/>
    <w:rsid w:val="00500D3F"/>
    <w:rsid w:val="005012A3"/>
    <w:rsid w:val="00502717"/>
    <w:rsid w:val="00503263"/>
    <w:rsid w:val="00503FF3"/>
    <w:rsid w:val="00504332"/>
    <w:rsid w:val="00504AF0"/>
    <w:rsid w:val="00504E56"/>
    <w:rsid w:val="00506A67"/>
    <w:rsid w:val="00507404"/>
    <w:rsid w:val="00510021"/>
    <w:rsid w:val="00513FEB"/>
    <w:rsid w:val="005144C0"/>
    <w:rsid w:val="00514AC9"/>
    <w:rsid w:val="0051540E"/>
    <w:rsid w:val="005164DB"/>
    <w:rsid w:val="005178F3"/>
    <w:rsid w:val="00521E46"/>
    <w:rsid w:val="005223B8"/>
    <w:rsid w:val="005237E4"/>
    <w:rsid w:val="00523F7F"/>
    <w:rsid w:val="00524E9E"/>
    <w:rsid w:val="00525213"/>
    <w:rsid w:val="00527099"/>
    <w:rsid w:val="00530BC6"/>
    <w:rsid w:val="00531F5E"/>
    <w:rsid w:val="00534C8D"/>
    <w:rsid w:val="00536360"/>
    <w:rsid w:val="00536428"/>
    <w:rsid w:val="00536A49"/>
    <w:rsid w:val="00536EA1"/>
    <w:rsid w:val="00540418"/>
    <w:rsid w:val="00542097"/>
    <w:rsid w:val="005426BF"/>
    <w:rsid w:val="00542BFA"/>
    <w:rsid w:val="00542C51"/>
    <w:rsid w:val="00543E70"/>
    <w:rsid w:val="005459FB"/>
    <w:rsid w:val="00547542"/>
    <w:rsid w:val="00547DC4"/>
    <w:rsid w:val="00550FCF"/>
    <w:rsid w:val="00551871"/>
    <w:rsid w:val="00554F89"/>
    <w:rsid w:val="005561F7"/>
    <w:rsid w:val="00560D05"/>
    <w:rsid w:val="00561A8B"/>
    <w:rsid w:val="00562F0C"/>
    <w:rsid w:val="005633F0"/>
    <w:rsid w:val="00563E06"/>
    <w:rsid w:val="00564437"/>
    <w:rsid w:val="00564776"/>
    <w:rsid w:val="00564DF9"/>
    <w:rsid w:val="00565878"/>
    <w:rsid w:val="00565CC6"/>
    <w:rsid w:val="00565D2D"/>
    <w:rsid w:val="00565E70"/>
    <w:rsid w:val="0056667C"/>
    <w:rsid w:val="005667AF"/>
    <w:rsid w:val="00566B01"/>
    <w:rsid w:val="00566C77"/>
    <w:rsid w:val="00566F4A"/>
    <w:rsid w:val="005671AD"/>
    <w:rsid w:val="00570100"/>
    <w:rsid w:val="0057095A"/>
    <w:rsid w:val="005709BD"/>
    <w:rsid w:val="005726A2"/>
    <w:rsid w:val="00575241"/>
    <w:rsid w:val="0057562B"/>
    <w:rsid w:val="00575916"/>
    <w:rsid w:val="0057689E"/>
    <w:rsid w:val="00576A35"/>
    <w:rsid w:val="00576CC7"/>
    <w:rsid w:val="0057781A"/>
    <w:rsid w:val="00577F47"/>
    <w:rsid w:val="0058018D"/>
    <w:rsid w:val="0058023F"/>
    <w:rsid w:val="0058136B"/>
    <w:rsid w:val="00581A27"/>
    <w:rsid w:val="00581B55"/>
    <w:rsid w:val="00581E13"/>
    <w:rsid w:val="005829A2"/>
    <w:rsid w:val="00582AAD"/>
    <w:rsid w:val="00582F83"/>
    <w:rsid w:val="005856DE"/>
    <w:rsid w:val="00585C33"/>
    <w:rsid w:val="00585F80"/>
    <w:rsid w:val="00586778"/>
    <w:rsid w:val="00587838"/>
    <w:rsid w:val="005904CE"/>
    <w:rsid w:val="005917A1"/>
    <w:rsid w:val="00593604"/>
    <w:rsid w:val="00595721"/>
    <w:rsid w:val="00595EEC"/>
    <w:rsid w:val="00597448"/>
    <w:rsid w:val="005A1EC1"/>
    <w:rsid w:val="005A1F82"/>
    <w:rsid w:val="005A2D21"/>
    <w:rsid w:val="005A3877"/>
    <w:rsid w:val="005A3A64"/>
    <w:rsid w:val="005A4607"/>
    <w:rsid w:val="005A5C4D"/>
    <w:rsid w:val="005A5D49"/>
    <w:rsid w:val="005A63BC"/>
    <w:rsid w:val="005A7B02"/>
    <w:rsid w:val="005B2408"/>
    <w:rsid w:val="005B33D9"/>
    <w:rsid w:val="005B37D6"/>
    <w:rsid w:val="005B4B10"/>
    <w:rsid w:val="005B53E1"/>
    <w:rsid w:val="005B5883"/>
    <w:rsid w:val="005B5C65"/>
    <w:rsid w:val="005B65E5"/>
    <w:rsid w:val="005B6D09"/>
    <w:rsid w:val="005B707A"/>
    <w:rsid w:val="005C01C0"/>
    <w:rsid w:val="005C16D7"/>
    <w:rsid w:val="005C1822"/>
    <w:rsid w:val="005C1C5A"/>
    <w:rsid w:val="005C2DDC"/>
    <w:rsid w:val="005C5837"/>
    <w:rsid w:val="005C65A6"/>
    <w:rsid w:val="005C71F8"/>
    <w:rsid w:val="005C72FC"/>
    <w:rsid w:val="005D0573"/>
    <w:rsid w:val="005D1227"/>
    <w:rsid w:val="005D2BD3"/>
    <w:rsid w:val="005D5BD1"/>
    <w:rsid w:val="005D5CCC"/>
    <w:rsid w:val="005D6AC9"/>
    <w:rsid w:val="005D77B3"/>
    <w:rsid w:val="005E025E"/>
    <w:rsid w:val="005E2BBD"/>
    <w:rsid w:val="005E2FD0"/>
    <w:rsid w:val="005E3F61"/>
    <w:rsid w:val="005E4911"/>
    <w:rsid w:val="005E4BA6"/>
    <w:rsid w:val="005E6D6D"/>
    <w:rsid w:val="005E738F"/>
    <w:rsid w:val="005F2525"/>
    <w:rsid w:val="005F41FD"/>
    <w:rsid w:val="005F4DE8"/>
    <w:rsid w:val="005F582D"/>
    <w:rsid w:val="005F7537"/>
    <w:rsid w:val="005F7679"/>
    <w:rsid w:val="00600550"/>
    <w:rsid w:val="00600ECF"/>
    <w:rsid w:val="00603F14"/>
    <w:rsid w:val="00604385"/>
    <w:rsid w:val="00604D0F"/>
    <w:rsid w:val="00606498"/>
    <w:rsid w:val="00606526"/>
    <w:rsid w:val="00606736"/>
    <w:rsid w:val="00606920"/>
    <w:rsid w:val="00607E33"/>
    <w:rsid w:val="00610EC1"/>
    <w:rsid w:val="006121C7"/>
    <w:rsid w:val="00613255"/>
    <w:rsid w:val="00615988"/>
    <w:rsid w:val="006175E0"/>
    <w:rsid w:val="00617FD8"/>
    <w:rsid w:val="0062135B"/>
    <w:rsid w:val="006218BD"/>
    <w:rsid w:val="006219D9"/>
    <w:rsid w:val="00622053"/>
    <w:rsid w:val="00622175"/>
    <w:rsid w:val="006227E8"/>
    <w:rsid w:val="00622B12"/>
    <w:rsid w:val="0062391B"/>
    <w:rsid w:val="00624567"/>
    <w:rsid w:val="006275CD"/>
    <w:rsid w:val="006303A7"/>
    <w:rsid w:val="00631937"/>
    <w:rsid w:val="00632F4B"/>
    <w:rsid w:val="00634D25"/>
    <w:rsid w:val="006360E0"/>
    <w:rsid w:val="006377E5"/>
    <w:rsid w:val="0064027D"/>
    <w:rsid w:val="00640858"/>
    <w:rsid w:val="00641634"/>
    <w:rsid w:val="006433A7"/>
    <w:rsid w:val="006433BE"/>
    <w:rsid w:val="0064358E"/>
    <w:rsid w:val="006455A5"/>
    <w:rsid w:val="00646513"/>
    <w:rsid w:val="006475FF"/>
    <w:rsid w:val="00651FB3"/>
    <w:rsid w:val="00652C64"/>
    <w:rsid w:val="0065408A"/>
    <w:rsid w:val="006540F6"/>
    <w:rsid w:val="00656CFF"/>
    <w:rsid w:val="00656E11"/>
    <w:rsid w:val="006574D1"/>
    <w:rsid w:val="00661BEB"/>
    <w:rsid w:val="00662135"/>
    <w:rsid w:val="006633DB"/>
    <w:rsid w:val="006639DE"/>
    <w:rsid w:val="00663CF5"/>
    <w:rsid w:val="006642D4"/>
    <w:rsid w:val="00664536"/>
    <w:rsid w:val="0066503A"/>
    <w:rsid w:val="006673CD"/>
    <w:rsid w:val="006678D0"/>
    <w:rsid w:val="0067013F"/>
    <w:rsid w:val="00672630"/>
    <w:rsid w:val="006726D4"/>
    <w:rsid w:val="006733C0"/>
    <w:rsid w:val="006737E5"/>
    <w:rsid w:val="00673B88"/>
    <w:rsid w:val="00673C91"/>
    <w:rsid w:val="00674F5C"/>
    <w:rsid w:val="00675F44"/>
    <w:rsid w:val="00675FA0"/>
    <w:rsid w:val="00676A69"/>
    <w:rsid w:val="00680C4B"/>
    <w:rsid w:val="006824CC"/>
    <w:rsid w:val="00682DBA"/>
    <w:rsid w:val="00683655"/>
    <w:rsid w:val="00684C1A"/>
    <w:rsid w:val="00685AA9"/>
    <w:rsid w:val="00685F06"/>
    <w:rsid w:val="00687C67"/>
    <w:rsid w:val="00687EF1"/>
    <w:rsid w:val="00690BB7"/>
    <w:rsid w:val="00691210"/>
    <w:rsid w:val="0069197B"/>
    <w:rsid w:val="0069343B"/>
    <w:rsid w:val="0069472A"/>
    <w:rsid w:val="006956E1"/>
    <w:rsid w:val="006958FD"/>
    <w:rsid w:val="006A4A7D"/>
    <w:rsid w:val="006A5642"/>
    <w:rsid w:val="006A5CE4"/>
    <w:rsid w:val="006A6810"/>
    <w:rsid w:val="006A6E57"/>
    <w:rsid w:val="006B49D2"/>
    <w:rsid w:val="006B6D8C"/>
    <w:rsid w:val="006B795E"/>
    <w:rsid w:val="006B7F19"/>
    <w:rsid w:val="006C1C9F"/>
    <w:rsid w:val="006C242B"/>
    <w:rsid w:val="006C24B1"/>
    <w:rsid w:val="006C2720"/>
    <w:rsid w:val="006C4599"/>
    <w:rsid w:val="006C51EC"/>
    <w:rsid w:val="006C6EC4"/>
    <w:rsid w:val="006C6FB8"/>
    <w:rsid w:val="006C7634"/>
    <w:rsid w:val="006C7D11"/>
    <w:rsid w:val="006D07FB"/>
    <w:rsid w:val="006D094F"/>
    <w:rsid w:val="006D0BD9"/>
    <w:rsid w:val="006D120D"/>
    <w:rsid w:val="006D152D"/>
    <w:rsid w:val="006D1ED9"/>
    <w:rsid w:val="006D263B"/>
    <w:rsid w:val="006D4A9E"/>
    <w:rsid w:val="006D5A24"/>
    <w:rsid w:val="006E052D"/>
    <w:rsid w:val="006E07D9"/>
    <w:rsid w:val="006E205F"/>
    <w:rsid w:val="006E264F"/>
    <w:rsid w:val="006E3F01"/>
    <w:rsid w:val="006E5C49"/>
    <w:rsid w:val="006E5FA9"/>
    <w:rsid w:val="006E624A"/>
    <w:rsid w:val="006E62F9"/>
    <w:rsid w:val="006E6461"/>
    <w:rsid w:val="006F1321"/>
    <w:rsid w:val="006F2461"/>
    <w:rsid w:val="006F4346"/>
    <w:rsid w:val="006F4CB0"/>
    <w:rsid w:val="006F4E22"/>
    <w:rsid w:val="006F5165"/>
    <w:rsid w:val="006F664B"/>
    <w:rsid w:val="006F6CE7"/>
    <w:rsid w:val="006F7D55"/>
    <w:rsid w:val="00700126"/>
    <w:rsid w:val="007005A7"/>
    <w:rsid w:val="007015A9"/>
    <w:rsid w:val="00701964"/>
    <w:rsid w:val="00702D32"/>
    <w:rsid w:val="00702FBC"/>
    <w:rsid w:val="00703D54"/>
    <w:rsid w:val="007041A9"/>
    <w:rsid w:val="00704F1A"/>
    <w:rsid w:val="0070633B"/>
    <w:rsid w:val="00706EF8"/>
    <w:rsid w:val="007129DE"/>
    <w:rsid w:val="0071346F"/>
    <w:rsid w:val="00713D3C"/>
    <w:rsid w:val="00714342"/>
    <w:rsid w:val="007150D6"/>
    <w:rsid w:val="007151DA"/>
    <w:rsid w:val="007178AB"/>
    <w:rsid w:val="00717EA9"/>
    <w:rsid w:val="007201C9"/>
    <w:rsid w:val="00721244"/>
    <w:rsid w:val="00722928"/>
    <w:rsid w:val="007232D5"/>
    <w:rsid w:val="00726606"/>
    <w:rsid w:val="00726BB3"/>
    <w:rsid w:val="00727128"/>
    <w:rsid w:val="00727758"/>
    <w:rsid w:val="00730757"/>
    <w:rsid w:val="00732929"/>
    <w:rsid w:val="00735358"/>
    <w:rsid w:val="00736466"/>
    <w:rsid w:val="00740B41"/>
    <w:rsid w:val="00740B89"/>
    <w:rsid w:val="00741A5B"/>
    <w:rsid w:val="00743817"/>
    <w:rsid w:val="0074383F"/>
    <w:rsid w:val="00743844"/>
    <w:rsid w:val="00743F93"/>
    <w:rsid w:val="0074409D"/>
    <w:rsid w:val="007445E1"/>
    <w:rsid w:val="00744669"/>
    <w:rsid w:val="00745259"/>
    <w:rsid w:val="007453F7"/>
    <w:rsid w:val="00745D2B"/>
    <w:rsid w:val="00745F72"/>
    <w:rsid w:val="00747A1A"/>
    <w:rsid w:val="007506FF"/>
    <w:rsid w:val="00750A97"/>
    <w:rsid w:val="00751688"/>
    <w:rsid w:val="007529AC"/>
    <w:rsid w:val="00752FC5"/>
    <w:rsid w:val="00753436"/>
    <w:rsid w:val="00754AC3"/>
    <w:rsid w:val="00754DBD"/>
    <w:rsid w:val="0075628B"/>
    <w:rsid w:val="007577B1"/>
    <w:rsid w:val="00760AF6"/>
    <w:rsid w:val="0076476A"/>
    <w:rsid w:val="007677F6"/>
    <w:rsid w:val="00767D3C"/>
    <w:rsid w:val="00771CEC"/>
    <w:rsid w:val="007725CB"/>
    <w:rsid w:val="0077318B"/>
    <w:rsid w:val="00773264"/>
    <w:rsid w:val="00773F9B"/>
    <w:rsid w:val="00780896"/>
    <w:rsid w:val="00780C78"/>
    <w:rsid w:val="0078196E"/>
    <w:rsid w:val="00781BEE"/>
    <w:rsid w:val="00781EDC"/>
    <w:rsid w:val="0078445C"/>
    <w:rsid w:val="00785415"/>
    <w:rsid w:val="00785E5B"/>
    <w:rsid w:val="00786180"/>
    <w:rsid w:val="00786E0B"/>
    <w:rsid w:val="007906A3"/>
    <w:rsid w:val="00790778"/>
    <w:rsid w:val="00790851"/>
    <w:rsid w:val="007925AD"/>
    <w:rsid w:val="00793C7A"/>
    <w:rsid w:val="007961B7"/>
    <w:rsid w:val="007A054F"/>
    <w:rsid w:val="007A1E90"/>
    <w:rsid w:val="007A2BFB"/>
    <w:rsid w:val="007A5C56"/>
    <w:rsid w:val="007B1FE5"/>
    <w:rsid w:val="007B2561"/>
    <w:rsid w:val="007B316D"/>
    <w:rsid w:val="007B4927"/>
    <w:rsid w:val="007B4D6F"/>
    <w:rsid w:val="007B7A3D"/>
    <w:rsid w:val="007C027B"/>
    <w:rsid w:val="007C040C"/>
    <w:rsid w:val="007C0CD8"/>
    <w:rsid w:val="007C1D7E"/>
    <w:rsid w:val="007C2126"/>
    <w:rsid w:val="007C34AB"/>
    <w:rsid w:val="007C3CA3"/>
    <w:rsid w:val="007C5572"/>
    <w:rsid w:val="007C59B1"/>
    <w:rsid w:val="007C5CF3"/>
    <w:rsid w:val="007C6687"/>
    <w:rsid w:val="007C6855"/>
    <w:rsid w:val="007C6A91"/>
    <w:rsid w:val="007D1680"/>
    <w:rsid w:val="007D315F"/>
    <w:rsid w:val="007D5922"/>
    <w:rsid w:val="007D60D8"/>
    <w:rsid w:val="007D72B5"/>
    <w:rsid w:val="007D7F24"/>
    <w:rsid w:val="007E395A"/>
    <w:rsid w:val="007E53B5"/>
    <w:rsid w:val="007E5CF3"/>
    <w:rsid w:val="007F0E0F"/>
    <w:rsid w:val="007F12D0"/>
    <w:rsid w:val="007F2064"/>
    <w:rsid w:val="007F2731"/>
    <w:rsid w:val="007F288A"/>
    <w:rsid w:val="007F2B36"/>
    <w:rsid w:val="007F311F"/>
    <w:rsid w:val="007F3DFC"/>
    <w:rsid w:val="007F3E8D"/>
    <w:rsid w:val="007F4510"/>
    <w:rsid w:val="007F456A"/>
    <w:rsid w:val="007F4BDE"/>
    <w:rsid w:val="007F55CD"/>
    <w:rsid w:val="007F6C1B"/>
    <w:rsid w:val="007F6D21"/>
    <w:rsid w:val="007F70BA"/>
    <w:rsid w:val="0080035A"/>
    <w:rsid w:val="00800640"/>
    <w:rsid w:val="00801C0F"/>
    <w:rsid w:val="00803C10"/>
    <w:rsid w:val="00803D67"/>
    <w:rsid w:val="00805F22"/>
    <w:rsid w:val="00806E1B"/>
    <w:rsid w:val="0080710A"/>
    <w:rsid w:val="00807E63"/>
    <w:rsid w:val="00810528"/>
    <w:rsid w:val="0081055F"/>
    <w:rsid w:val="00812179"/>
    <w:rsid w:val="008123D1"/>
    <w:rsid w:val="00812828"/>
    <w:rsid w:val="00812848"/>
    <w:rsid w:val="00813B7B"/>
    <w:rsid w:val="00813E5C"/>
    <w:rsid w:val="008156F8"/>
    <w:rsid w:val="00815A31"/>
    <w:rsid w:val="00815C7F"/>
    <w:rsid w:val="00815D37"/>
    <w:rsid w:val="0081664A"/>
    <w:rsid w:val="00817BF7"/>
    <w:rsid w:val="00820121"/>
    <w:rsid w:val="008207B8"/>
    <w:rsid w:val="00824E3D"/>
    <w:rsid w:val="00827C61"/>
    <w:rsid w:val="00827CA7"/>
    <w:rsid w:val="00830232"/>
    <w:rsid w:val="00830B88"/>
    <w:rsid w:val="00830BBB"/>
    <w:rsid w:val="00830C77"/>
    <w:rsid w:val="008311E7"/>
    <w:rsid w:val="008313B4"/>
    <w:rsid w:val="00832D4C"/>
    <w:rsid w:val="008331EB"/>
    <w:rsid w:val="00833F2A"/>
    <w:rsid w:val="00836378"/>
    <w:rsid w:val="00836E35"/>
    <w:rsid w:val="00836FF0"/>
    <w:rsid w:val="00837AED"/>
    <w:rsid w:val="00837EA7"/>
    <w:rsid w:val="00840A81"/>
    <w:rsid w:val="00840B1C"/>
    <w:rsid w:val="00841496"/>
    <w:rsid w:val="008421F1"/>
    <w:rsid w:val="00843254"/>
    <w:rsid w:val="00844EF5"/>
    <w:rsid w:val="00845000"/>
    <w:rsid w:val="008466DE"/>
    <w:rsid w:val="00847779"/>
    <w:rsid w:val="00847D81"/>
    <w:rsid w:val="008502F2"/>
    <w:rsid w:val="00850501"/>
    <w:rsid w:val="00852047"/>
    <w:rsid w:val="00853C08"/>
    <w:rsid w:val="00855D6D"/>
    <w:rsid w:val="00855DEB"/>
    <w:rsid w:val="008569A6"/>
    <w:rsid w:val="00860606"/>
    <w:rsid w:val="00860F9E"/>
    <w:rsid w:val="008630F1"/>
    <w:rsid w:val="00863B99"/>
    <w:rsid w:val="00863F98"/>
    <w:rsid w:val="00864500"/>
    <w:rsid w:val="00864A36"/>
    <w:rsid w:val="00865FCF"/>
    <w:rsid w:val="00867539"/>
    <w:rsid w:val="008704EA"/>
    <w:rsid w:val="008705E6"/>
    <w:rsid w:val="00872502"/>
    <w:rsid w:val="00872601"/>
    <w:rsid w:val="00873857"/>
    <w:rsid w:val="00873F64"/>
    <w:rsid w:val="00875124"/>
    <w:rsid w:val="0087532A"/>
    <w:rsid w:val="00875B68"/>
    <w:rsid w:val="00876763"/>
    <w:rsid w:val="00877746"/>
    <w:rsid w:val="00880712"/>
    <w:rsid w:val="008812E3"/>
    <w:rsid w:val="00882C89"/>
    <w:rsid w:val="00883D39"/>
    <w:rsid w:val="008847A9"/>
    <w:rsid w:val="00884A04"/>
    <w:rsid w:val="00884B45"/>
    <w:rsid w:val="00884BE2"/>
    <w:rsid w:val="00884DF2"/>
    <w:rsid w:val="00886D52"/>
    <w:rsid w:val="0088711E"/>
    <w:rsid w:val="00887A36"/>
    <w:rsid w:val="00887E5A"/>
    <w:rsid w:val="00890F1C"/>
    <w:rsid w:val="008920EB"/>
    <w:rsid w:val="00893079"/>
    <w:rsid w:val="00893709"/>
    <w:rsid w:val="00894F38"/>
    <w:rsid w:val="0089537A"/>
    <w:rsid w:val="00895C56"/>
    <w:rsid w:val="00897533"/>
    <w:rsid w:val="00897EF5"/>
    <w:rsid w:val="008A28EC"/>
    <w:rsid w:val="008A3C47"/>
    <w:rsid w:val="008A5600"/>
    <w:rsid w:val="008A561C"/>
    <w:rsid w:val="008B042C"/>
    <w:rsid w:val="008B0BD8"/>
    <w:rsid w:val="008B1011"/>
    <w:rsid w:val="008B1670"/>
    <w:rsid w:val="008B18B7"/>
    <w:rsid w:val="008B19A9"/>
    <w:rsid w:val="008B3343"/>
    <w:rsid w:val="008B3EF9"/>
    <w:rsid w:val="008B49A9"/>
    <w:rsid w:val="008B63D2"/>
    <w:rsid w:val="008B6BBC"/>
    <w:rsid w:val="008C0029"/>
    <w:rsid w:val="008C0138"/>
    <w:rsid w:val="008C0512"/>
    <w:rsid w:val="008C0D7E"/>
    <w:rsid w:val="008C130C"/>
    <w:rsid w:val="008C15CB"/>
    <w:rsid w:val="008C2FD6"/>
    <w:rsid w:val="008C3081"/>
    <w:rsid w:val="008C57E6"/>
    <w:rsid w:val="008C587F"/>
    <w:rsid w:val="008C6022"/>
    <w:rsid w:val="008C7097"/>
    <w:rsid w:val="008D3343"/>
    <w:rsid w:val="008D4580"/>
    <w:rsid w:val="008D4B29"/>
    <w:rsid w:val="008D4B9B"/>
    <w:rsid w:val="008D6357"/>
    <w:rsid w:val="008D706B"/>
    <w:rsid w:val="008E092E"/>
    <w:rsid w:val="008E0975"/>
    <w:rsid w:val="008E34FA"/>
    <w:rsid w:val="008E4584"/>
    <w:rsid w:val="008E5FC1"/>
    <w:rsid w:val="008E6638"/>
    <w:rsid w:val="008E6820"/>
    <w:rsid w:val="008E70D7"/>
    <w:rsid w:val="008E7A03"/>
    <w:rsid w:val="008F0912"/>
    <w:rsid w:val="008F3E97"/>
    <w:rsid w:val="008F4382"/>
    <w:rsid w:val="008F4E90"/>
    <w:rsid w:val="008F6291"/>
    <w:rsid w:val="008F6B38"/>
    <w:rsid w:val="00900696"/>
    <w:rsid w:val="00902609"/>
    <w:rsid w:val="00903003"/>
    <w:rsid w:val="00903178"/>
    <w:rsid w:val="00904654"/>
    <w:rsid w:val="009073A9"/>
    <w:rsid w:val="009076DB"/>
    <w:rsid w:val="00907933"/>
    <w:rsid w:val="0091126A"/>
    <w:rsid w:val="0091567F"/>
    <w:rsid w:val="0091621A"/>
    <w:rsid w:val="00916776"/>
    <w:rsid w:val="00916F50"/>
    <w:rsid w:val="00920963"/>
    <w:rsid w:val="00921A5F"/>
    <w:rsid w:val="00921B61"/>
    <w:rsid w:val="0092243E"/>
    <w:rsid w:val="009247D9"/>
    <w:rsid w:val="00924A7A"/>
    <w:rsid w:val="009257AF"/>
    <w:rsid w:val="009300B4"/>
    <w:rsid w:val="0093060D"/>
    <w:rsid w:val="00930CAB"/>
    <w:rsid w:val="00931907"/>
    <w:rsid w:val="00931AB6"/>
    <w:rsid w:val="00932136"/>
    <w:rsid w:val="009334C0"/>
    <w:rsid w:val="0093458E"/>
    <w:rsid w:val="00934799"/>
    <w:rsid w:val="009356D6"/>
    <w:rsid w:val="00936BE0"/>
    <w:rsid w:val="00941453"/>
    <w:rsid w:val="00941EC0"/>
    <w:rsid w:val="009426D2"/>
    <w:rsid w:val="00943A9D"/>
    <w:rsid w:val="0094481D"/>
    <w:rsid w:val="00945051"/>
    <w:rsid w:val="009457CE"/>
    <w:rsid w:val="0094657B"/>
    <w:rsid w:val="00950670"/>
    <w:rsid w:val="009507B8"/>
    <w:rsid w:val="00950D4B"/>
    <w:rsid w:val="00951A88"/>
    <w:rsid w:val="00952A0B"/>
    <w:rsid w:val="009530EB"/>
    <w:rsid w:val="00953F94"/>
    <w:rsid w:val="00954C4B"/>
    <w:rsid w:val="00954E3E"/>
    <w:rsid w:val="009562EA"/>
    <w:rsid w:val="00957309"/>
    <w:rsid w:val="009602A7"/>
    <w:rsid w:val="00960A33"/>
    <w:rsid w:val="00961C3B"/>
    <w:rsid w:val="00962305"/>
    <w:rsid w:val="009625AD"/>
    <w:rsid w:val="00964EF0"/>
    <w:rsid w:val="00967150"/>
    <w:rsid w:val="0096751C"/>
    <w:rsid w:val="00967D7F"/>
    <w:rsid w:val="00973564"/>
    <w:rsid w:val="00975E75"/>
    <w:rsid w:val="00976B73"/>
    <w:rsid w:val="00981606"/>
    <w:rsid w:val="00984405"/>
    <w:rsid w:val="00986D4E"/>
    <w:rsid w:val="009915AD"/>
    <w:rsid w:val="00991765"/>
    <w:rsid w:val="00991DC5"/>
    <w:rsid w:val="00993026"/>
    <w:rsid w:val="0099390D"/>
    <w:rsid w:val="00993AFD"/>
    <w:rsid w:val="0099488E"/>
    <w:rsid w:val="0099493E"/>
    <w:rsid w:val="00994A83"/>
    <w:rsid w:val="00994C26"/>
    <w:rsid w:val="00994D67"/>
    <w:rsid w:val="009953E3"/>
    <w:rsid w:val="00995A24"/>
    <w:rsid w:val="009960F2"/>
    <w:rsid w:val="009964FD"/>
    <w:rsid w:val="009971EA"/>
    <w:rsid w:val="009972CA"/>
    <w:rsid w:val="0099739D"/>
    <w:rsid w:val="009A05D8"/>
    <w:rsid w:val="009A285A"/>
    <w:rsid w:val="009A4242"/>
    <w:rsid w:val="009A4DF8"/>
    <w:rsid w:val="009A586E"/>
    <w:rsid w:val="009A6CBC"/>
    <w:rsid w:val="009A6F8B"/>
    <w:rsid w:val="009B1DE1"/>
    <w:rsid w:val="009B2E23"/>
    <w:rsid w:val="009B3DA4"/>
    <w:rsid w:val="009B4A62"/>
    <w:rsid w:val="009C0159"/>
    <w:rsid w:val="009C2594"/>
    <w:rsid w:val="009C2969"/>
    <w:rsid w:val="009C361F"/>
    <w:rsid w:val="009C4217"/>
    <w:rsid w:val="009C60E4"/>
    <w:rsid w:val="009C68BF"/>
    <w:rsid w:val="009C7AC7"/>
    <w:rsid w:val="009D11E1"/>
    <w:rsid w:val="009D2339"/>
    <w:rsid w:val="009D3371"/>
    <w:rsid w:val="009D44A1"/>
    <w:rsid w:val="009D56B6"/>
    <w:rsid w:val="009D5B90"/>
    <w:rsid w:val="009D5BB4"/>
    <w:rsid w:val="009D6248"/>
    <w:rsid w:val="009D7032"/>
    <w:rsid w:val="009D7E99"/>
    <w:rsid w:val="009E0B90"/>
    <w:rsid w:val="009E26F6"/>
    <w:rsid w:val="009E3746"/>
    <w:rsid w:val="009E39C9"/>
    <w:rsid w:val="009E3DFF"/>
    <w:rsid w:val="009E4B5D"/>
    <w:rsid w:val="009E71F9"/>
    <w:rsid w:val="009F0674"/>
    <w:rsid w:val="009F2955"/>
    <w:rsid w:val="009F302F"/>
    <w:rsid w:val="009F3B25"/>
    <w:rsid w:val="009F40B2"/>
    <w:rsid w:val="009F6109"/>
    <w:rsid w:val="009F6195"/>
    <w:rsid w:val="009F643C"/>
    <w:rsid w:val="009F6F27"/>
    <w:rsid w:val="009F7985"/>
    <w:rsid w:val="009F7A69"/>
    <w:rsid w:val="00A01D0A"/>
    <w:rsid w:val="00A020E1"/>
    <w:rsid w:val="00A0266D"/>
    <w:rsid w:val="00A056CC"/>
    <w:rsid w:val="00A05773"/>
    <w:rsid w:val="00A05D49"/>
    <w:rsid w:val="00A066DE"/>
    <w:rsid w:val="00A06B74"/>
    <w:rsid w:val="00A10A1F"/>
    <w:rsid w:val="00A10ED6"/>
    <w:rsid w:val="00A125F3"/>
    <w:rsid w:val="00A132E8"/>
    <w:rsid w:val="00A134FB"/>
    <w:rsid w:val="00A13A6A"/>
    <w:rsid w:val="00A13AE4"/>
    <w:rsid w:val="00A13DA1"/>
    <w:rsid w:val="00A13EFE"/>
    <w:rsid w:val="00A149AF"/>
    <w:rsid w:val="00A16E02"/>
    <w:rsid w:val="00A20717"/>
    <w:rsid w:val="00A236D6"/>
    <w:rsid w:val="00A248AE"/>
    <w:rsid w:val="00A24B00"/>
    <w:rsid w:val="00A24DFB"/>
    <w:rsid w:val="00A251F7"/>
    <w:rsid w:val="00A26700"/>
    <w:rsid w:val="00A27528"/>
    <w:rsid w:val="00A27C54"/>
    <w:rsid w:val="00A30024"/>
    <w:rsid w:val="00A3038D"/>
    <w:rsid w:val="00A311C5"/>
    <w:rsid w:val="00A32676"/>
    <w:rsid w:val="00A32BF4"/>
    <w:rsid w:val="00A32FD7"/>
    <w:rsid w:val="00A331FD"/>
    <w:rsid w:val="00A34164"/>
    <w:rsid w:val="00A34231"/>
    <w:rsid w:val="00A36010"/>
    <w:rsid w:val="00A36101"/>
    <w:rsid w:val="00A3629D"/>
    <w:rsid w:val="00A36343"/>
    <w:rsid w:val="00A36AC5"/>
    <w:rsid w:val="00A37597"/>
    <w:rsid w:val="00A37B34"/>
    <w:rsid w:val="00A37C9D"/>
    <w:rsid w:val="00A424A3"/>
    <w:rsid w:val="00A431F9"/>
    <w:rsid w:val="00A43FFD"/>
    <w:rsid w:val="00A453F2"/>
    <w:rsid w:val="00A45A1E"/>
    <w:rsid w:val="00A45DB9"/>
    <w:rsid w:val="00A50097"/>
    <w:rsid w:val="00A50153"/>
    <w:rsid w:val="00A50302"/>
    <w:rsid w:val="00A510FB"/>
    <w:rsid w:val="00A512E7"/>
    <w:rsid w:val="00A52EA2"/>
    <w:rsid w:val="00A54760"/>
    <w:rsid w:val="00A549F6"/>
    <w:rsid w:val="00A54BBD"/>
    <w:rsid w:val="00A55766"/>
    <w:rsid w:val="00A57740"/>
    <w:rsid w:val="00A61EA8"/>
    <w:rsid w:val="00A6263C"/>
    <w:rsid w:val="00A63617"/>
    <w:rsid w:val="00A641F3"/>
    <w:rsid w:val="00A64981"/>
    <w:rsid w:val="00A64C74"/>
    <w:rsid w:val="00A66C92"/>
    <w:rsid w:val="00A67436"/>
    <w:rsid w:val="00A705F7"/>
    <w:rsid w:val="00A70837"/>
    <w:rsid w:val="00A70B3D"/>
    <w:rsid w:val="00A72BEC"/>
    <w:rsid w:val="00A737B2"/>
    <w:rsid w:val="00A73E20"/>
    <w:rsid w:val="00A74DBE"/>
    <w:rsid w:val="00A768F5"/>
    <w:rsid w:val="00A7784D"/>
    <w:rsid w:val="00A80D51"/>
    <w:rsid w:val="00A81691"/>
    <w:rsid w:val="00A81791"/>
    <w:rsid w:val="00A8542E"/>
    <w:rsid w:val="00A86B9E"/>
    <w:rsid w:val="00A86BFB"/>
    <w:rsid w:val="00A86C1F"/>
    <w:rsid w:val="00A87A1F"/>
    <w:rsid w:val="00A87B88"/>
    <w:rsid w:val="00A90887"/>
    <w:rsid w:val="00A90F79"/>
    <w:rsid w:val="00A90FE6"/>
    <w:rsid w:val="00A91D0A"/>
    <w:rsid w:val="00A93992"/>
    <w:rsid w:val="00A94EED"/>
    <w:rsid w:val="00A972C8"/>
    <w:rsid w:val="00A97F4D"/>
    <w:rsid w:val="00AA0C37"/>
    <w:rsid w:val="00AA10D4"/>
    <w:rsid w:val="00AA2894"/>
    <w:rsid w:val="00AA3452"/>
    <w:rsid w:val="00AA390B"/>
    <w:rsid w:val="00AA3A27"/>
    <w:rsid w:val="00AA51AF"/>
    <w:rsid w:val="00AA66A7"/>
    <w:rsid w:val="00AA7856"/>
    <w:rsid w:val="00AA7DAC"/>
    <w:rsid w:val="00AB061C"/>
    <w:rsid w:val="00AB0D0B"/>
    <w:rsid w:val="00AB12EC"/>
    <w:rsid w:val="00AB1939"/>
    <w:rsid w:val="00AB20A1"/>
    <w:rsid w:val="00AB2BC8"/>
    <w:rsid w:val="00AB31E5"/>
    <w:rsid w:val="00AB387F"/>
    <w:rsid w:val="00AB3997"/>
    <w:rsid w:val="00AB3A2A"/>
    <w:rsid w:val="00AB5645"/>
    <w:rsid w:val="00AB6E3C"/>
    <w:rsid w:val="00AC01E3"/>
    <w:rsid w:val="00AC3AF3"/>
    <w:rsid w:val="00AC4BD8"/>
    <w:rsid w:val="00AC5B06"/>
    <w:rsid w:val="00AC638B"/>
    <w:rsid w:val="00AC73AB"/>
    <w:rsid w:val="00AC756F"/>
    <w:rsid w:val="00AD00C3"/>
    <w:rsid w:val="00AD0652"/>
    <w:rsid w:val="00AD06AC"/>
    <w:rsid w:val="00AD1575"/>
    <w:rsid w:val="00AD5077"/>
    <w:rsid w:val="00AD6F49"/>
    <w:rsid w:val="00AD7E79"/>
    <w:rsid w:val="00AE0156"/>
    <w:rsid w:val="00AE0DE6"/>
    <w:rsid w:val="00AE2154"/>
    <w:rsid w:val="00AE2C1A"/>
    <w:rsid w:val="00AE333D"/>
    <w:rsid w:val="00AE3A5B"/>
    <w:rsid w:val="00AE5237"/>
    <w:rsid w:val="00AE54F9"/>
    <w:rsid w:val="00AF10D9"/>
    <w:rsid w:val="00AF1321"/>
    <w:rsid w:val="00AF38E5"/>
    <w:rsid w:val="00AF4A50"/>
    <w:rsid w:val="00AF5A32"/>
    <w:rsid w:val="00AF5E13"/>
    <w:rsid w:val="00AF69CF"/>
    <w:rsid w:val="00AF6C2B"/>
    <w:rsid w:val="00AF75AF"/>
    <w:rsid w:val="00B02B5C"/>
    <w:rsid w:val="00B03E0B"/>
    <w:rsid w:val="00B04074"/>
    <w:rsid w:val="00B043C2"/>
    <w:rsid w:val="00B04CF2"/>
    <w:rsid w:val="00B06FFE"/>
    <w:rsid w:val="00B0768C"/>
    <w:rsid w:val="00B110F1"/>
    <w:rsid w:val="00B11413"/>
    <w:rsid w:val="00B11C85"/>
    <w:rsid w:val="00B135AC"/>
    <w:rsid w:val="00B16222"/>
    <w:rsid w:val="00B17814"/>
    <w:rsid w:val="00B17A53"/>
    <w:rsid w:val="00B17EF9"/>
    <w:rsid w:val="00B203E8"/>
    <w:rsid w:val="00B210B2"/>
    <w:rsid w:val="00B22C5C"/>
    <w:rsid w:val="00B23C68"/>
    <w:rsid w:val="00B2473C"/>
    <w:rsid w:val="00B24932"/>
    <w:rsid w:val="00B24C15"/>
    <w:rsid w:val="00B24C17"/>
    <w:rsid w:val="00B24E69"/>
    <w:rsid w:val="00B266FD"/>
    <w:rsid w:val="00B26A3D"/>
    <w:rsid w:val="00B2707C"/>
    <w:rsid w:val="00B321DB"/>
    <w:rsid w:val="00B33417"/>
    <w:rsid w:val="00B3358B"/>
    <w:rsid w:val="00B336B9"/>
    <w:rsid w:val="00B33BC3"/>
    <w:rsid w:val="00B3550C"/>
    <w:rsid w:val="00B36208"/>
    <w:rsid w:val="00B36A04"/>
    <w:rsid w:val="00B36F66"/>
    <w:rsid w:val="00B42CFA"/>
    <w:rsid w:val="00B4332E"/>
    <w:rsid w:val="00B43FD2"/>
    <w:rsid w:val="00B444B3"/>
    <w:rsid w:val="00B445F0"/>
    <w:rsid w:val="00B44C9D"/>
    <w:rsid w:val="00B462C3"/>
    <w:rsid w:val="00B50BC0"/>
    <w:rsid w:val="00B50EBD"/>
    <w:rsid w:val="00B51A4D"/>
    <w:rsid w:val="00B559BB"/>
    <w:rsid w:val="00B55BE2"/>
    <w:rsid w:val="00B55CE6"/>
    <w:rsid w:val="00B55EA1"/>
    <w:rsid w:val="00B57756"/>
    <w:rsid w:val="00B57DEE"/>
    <w:rsid w:val="00B60328"/>
    <w:rsid w:val="00B605A8"/>
    <w:rsid w:val="00B60D80"/>
    <w:rsid w:val="00B6406A"/>
    <w:rsid w:val="00B640EE"/>
    <w:rsid w:val="00B649FE"/>
    <w:rsid w:val="00B65764"/>
    <w:rsid w:val="00B664A8"/>
    <w:rsid w:val="00B6763E"/>
    <w:rsid w:val="00B70E10"/>
    <w:rsid w:val="00B71FB6"/>
    <w:rsid w:val="00B72A2C"/>
    <w:rsid w:val="00B72F15"/>
    <w:rsid w:val="00B73859"/>
    <w:rsid w:val="00B74D1E"/>
    <w:rsid w:val="00B76AB0"/>
    <w:rsid w:val="00B76FFC"/>
    <w:rsid w:val="00B82EF0"/>
    <w:rsid w:val="00B83A1A"/>
    <w:rsid w:val="00B8738D"/>
    <w:rsid w:val="00B873AD"/>
    <w:rsid w:val="00B9095D"/>
    <w:rsid w:val="00B90DFC"/>
    <w:rsid w:val="00B91B35"/>
    <w:rsid w:val="00B9404B"/>
    <w:rsid w:val="00B964B9"/>
    <w:rsid w:val="00B966F0"/>
    <w:rsid w:val="00B96A72"/>
    <w:rsid w:val="00B96E76"/>
    <w:rsid w:val="00B97445"/>
    <w:rsid w:val="00B97A52"/>
    <w:rsid w:val="00BA4ECC"/>
    <w:rsid w:val="00BA511D"/>
    <w:rsid w:val="00BA7A6E"/>
    <w:rsid w:val="00BA7DC4"/>
    <w:rsid w:val="00BB03B6"/>
    <w:rsid w:val="00BB1D2E"/>
    <w:rsid w:val="00BB2475"/>
    <w:rsid w:val="00BB2611"/>
    <w:rsid w:val="00BB3234"/>
    <w:rsid w:val="00BB55BB"/>
    <w:rsid w:val="00BC084E"/>
    <w:rsid w:val="00BC168D"/>
    <w:rsid w:val="00BC2D55"/>
    <w:rsid w:val="00BC2DD3"/>
    <w:rsid w:val="00BC3C21"/>
    <w:rsid w:val="00BC421E"/>
    <w:rsid w:val="00BC422F"/>
    <w:rsid w:val="00BC5EC4"/>
    <w:rsid w:val="00BC5F9D"/>
    <w:rsid w:val="00BC712F"/>
    <w:rsid w:val="00BC747E"/>
    <w:rsid w:val="00BD13D7"/>
    <w:rsid w:val="00BD16A2"/>
    <w:rsid w:val="00BD1995"/>
    <w:rsid w:val="00BD2C9C"/>
    <w:rsid w:val="00BD3138"/>
    <w:rsid w:val="00BD4205"/>
    <w:rsid w:val="00BD55C3"/>
    <w:rsid w:val="00BD5674"/>
    <w:rsid w:val="00BD6BC4"/>
    <w:rsid w:val="00BE0A8D"/>
    <w:rsid w:val="00BE328C"/>
    <w:rsid w:val="00BE575C"/>
    <w:rsid w:val="00BE6987"/>
    <w:rsid w:val="00BF1132"/>
    <w:rsid w:val="00BF1193"/>
    <w:rsid w:val="00BF14F2"/>
    <w:rsid w:val="00BF1AAB"/>
    <w:rsid w:val="00BF2E04"/>
    <w:rsid w:val="00BF4C49"/>
    <w:rsid w:val="00C002DF"/>
    <w:rsid w:val="00C02AD3"/>
    <w:rsid w:val="00C0389A"/>
    <w:rsid w:val="00C0443B"/>
    <w:rsid w:val="00C04ECE"/>
    <w:rsid w:val="00C05A39"/>
    <w:rsid w:val="00C05E19"/>
    <w:rsid w:val="00C072D8"/>
    <w:rsid w:val="00C12BDF"/>
    <w:rsid w:val="00C13F4E"/>
    <w:rsid w:val="00C14F58"/>
    <w:rsid w:val="00C165AE"/>
    <w:rsid w:val="00C22E2A"/>
    <w:rsid w:val="00C24557"/>
    <w:rsid w:val="00C246AC"/>
    <w:rsid w:val="00C2499E"/>
    <w:rsid w:val="00C24E74"/>
    <w:rsid w:val="00C24F4C"/>
    <w:rsid w:val="00C25C66"/>
    <w:rsid w:val="00C26228"/>
    <w:rsid w:val="00C2792F"/>
    <w:rsid w:val="00C304BF"/>
    <w:rsid w:val="00C31397"/>
    <w:rsid w:val="00C32621"/>
    <w:rsid w:val="00C32A8F"/>
    <w:rsid w:val="00C339ED"/>
    <w:rsid w:val="00C33A15"/>
    <w:rsid w:val="00C350B6"/>
    <w:rsid w:val="00C35CB0"/>
    <w:rsid w:val="00C36008"/>
    <w:rsid w:val="00C3664E"/>
    <w:rsid w:val="00C37797"/>
    <w:rsid w:val="00C42763"/>
    <w:rsid w:val="00C437F4"/>
    <w:rsid w:val="00C44545"/>
    <w:rsid w:val="00C44C22"/>
    <w:rsid w:val="00C44F77"/>
    <w:rsid w:val="00C468F0"/>
    <w:rsid w:val="00C4771F"/>
    <w:rsid w:val="00C52640"/>
    <w:rsid w:val="00C5289B"/>
    <w:rsid w:val="00C52B15"/>
    <w:rsid w:val="00C56BB3"/>
    <w:rsid w:val="00C5761B"/>
    <w:rsid w:val="00C62319"/>
    <w:rsid w:val="00C65636"/>
    <w:rsid w:val="00C715D6"/>
    <w:rsid w:val="00C71C93"/>
    <w:rsid w:val="00C7242D"/>
    <w:rsid w:val="00C72919"/>
    <w:rsid w:val="00C72F5B"/>
    <w:rsid w:val="00C750D8"/>
    <w:rsid w:val="00C80569"/>
    <w:rsid w:val="00C80731"/>
    <w:rsid w:val="00C808FF"/>
    <w:rsid w:val="00C8130C"/>
    <w:rsid w:val="00C8220E"/>
    <w:rsid w:val="00C8289C"/>
    <w:rsid w:val="00C84185"/>
    <w:rsid w:val="00C8419A"/>
    <w:rsid w:val="00C86063"/>
    <w:rsid w:val="00C91B80"/>
    <w:rsid w:val="00C922BB"/>
    <w:rsid w:val="00C93835"/>
    <w:rsid w:val="00C93F37"/>
    <w:rsid w:val="00C9403E"/>
    <w:rsid w:val="00CA1AF2"/>
    <w:rsid w:val="00CA1B3D"/>
    <w:rsid w:val="00CA20C5"/>
    <w:rsid w:val="00CA256A"/>
    <w:rsid w:val="00CA2D43"/>
    <w:rsid w:val="00CA36D2"/>
    <w:rsid w:val="00CA3B4D"/>
    <w:rsid w:val="00CA3DBA"/>
    <w:rsid w:val="00CA48B5"/>
    <w:rsid w:val="00CA5258"/>
    <w:rsid w:val="00CA608A"/>
    <w:rsid w:val="00CA6FD9"/>
    <w:rsid w:val="00CA7D31"/>
    <w:rsid w:val="00CB036F"/>
    <w:rsid w:val="00CB38F4"/>
    <w:rsid w:val="00CB3AC1"/>
    <w:rsid w:val="00CB6DC4"/>
    <w:rsid w:val="00CC19A5"/>
    <w:rsid w:val="00CC2130"/>
    <w:rsid w:val="00CC2FD0"/>
    <w:rsid w:val="00CC3318"/>
    <w:rsid w:val="00CC3538"/>
    <w:rsid w:val="00CC54D3"/>
    <w:rsid w:val="00CC720E"/>
    <w:rsid w:val="00CD01F9"/>
    <w:rsid w:val="00CD1C49"/>
    <w:rsid w:val="00CD356C"/>
    <w:rsid w:val="00CD3C55"/>
    <w:rsid w:val="00CD4E1F"/>
    <w:rsid w:val="00CD5B11"/>
    <w:rsid w:val="00CD768D"/>
    <w:rsid w:val="00CD7A1D"/>
    <w:rsid w:val="00CD7A73"/>
    <w:rsid w:val="00CE04CE"/>
    <w:rsid w:val="00CE45FB"/>
    <w:rsid w:val="00CF03C2"/>
    <w:rsid w:val="00CF0C57"/>
    <w:rsid w:val="00CF3344"/>
    <w:rsid w:val="00CF39C6"/>
    <w:rsid w:val="00CF677A"/>
    <w:rsid w:val="00CF6C34"/>
    <w:rsid w:val="00D00A31"/>
    <w:rsid w:val="00D01502"/>
    <w:rsid w:val="00D02BB0"/>
    <w:rsid w:val="00D02D4F"/>
    <w:rsid w:val="00D04822"/>
    <w:rsid w:val="00D0533D"/>
    <w:rsid w:val="00D06440"/>
    <w:rsid w:val="00D12E2B"/>
    <w:rsid w:val="00D136A5"/>
    <w:rsid w:val="00D13A36"/>
    <w:rsid w:val="00D13C2F"/>
    <w:rsid w:val="00D1499E"/>
    <w:rsid w:val="00D17892"/>
    <w:rsid w:val="00D20583"/>
    <w:rsid w:val="00D23899"/>
    <w:rsid w:val="00D23978"/>
    <w:rsid w:val="00D245A0"/>
    <w:rsid w:val="00D246BB"/>
    <w:rsid w:val="00D27506"/>
    <w:rsid w:val="00D27DEF"/>
    <w:rsid w:val="00D30A2F"/>
    <w:rsid w:val="00D3124F"/>
    <w:rsid w:val="00D338B2"/>
    <w:rsid w:val="00D3566D"/>
    <w:rsid w:val="00D362C3"/>
    <w:rsid w:val="00D37036"/>
    <w:rsid w:val="00D376AA"/>
    <w:rsid w:val="00D40AE7"/>
    <w:rsid w:val="00D42181"/>
    <w:rsid w:val="00D4225B"/>
    <w:rsid w:val="00D4322C"/>
    <w:rsid w:val="00D43D4B"/>
    <w:rsid w:val="00D43DF0"/>
    <w:rsid w:val="00D47645"/>
    <w:rsid w:val="00D47DC8"/>
    <w:rsid w:val="00D51702"/>
    <w:rsid w:val="00D51D6C"/>
    <w:rsid w:val="00D52BD7"/>
    <w:rsid w:val="00D53166"/>
    <w:rsid w:val="00D53C7A"/>
    <w:rsid w:val="00D53FFB"/>
    <w:rsid w:val="00D55217"/>
    <w:rsid w:val="00D55725"/>
    <w:rsid w:val="00D55C07"/>
    <w:rsid w:val="00D5613E"/>
    <w:rsid w:val="00D562AC"/>
    <w:rsid w:val="00D5678B"/>
    <w:rsid w:val="00D56AD2"/>
    <w:rsid w:val="00D57CE1"/>
    <w:rsid w:val="00D57D00"/>
    <w:rsid w:val="00D63721"/>
    <w:rsid w:val="00D706DF"/>
    <w:rsid w:val="00D70F95"/>
    <w:rsid w:val="00D7230E"/>
    <w:rsid w:val="00D7542C"/>
    <w:rsid w:val="00D75D93"/>
    <w:rsid w:val="00D7610C"/>
    <w:rsid w:val="00D77D50"/>
    <w:rsid w:val="00D77DA4"/>
    <w:rsid w:val="00D8189E"/>
    <w:rsid w:val="00D82532"/>
    <w:rsid w:val="00D828BD"/>
    <w:rsid w:val="00D82B98"/>
    <w:rsid w:val="00D83625"/>
    <w:rsid w:val="00D84C61"/>
    <w:rsid w:val="00D8687C"/>
    <w:rsid w:val="00D875AF"/>
    <w:rsid w:val="00D9094B"/>
    <w:rsid w:val="00D917A3"/>
    <w:rsid w:val="00D91E90"/>
    <w:rsid w:val="00D92AAC"/>
    <w:rsid w:val="00D93DCB"/>
    <w:rsid w:val="00D950C4"/>
    <w:rsid w:val="00D95EF7"/>
    <w:rsid w:val="00DA0490"/>
    <w:rsid w:val="00DA08FB"/>
    <w:rsid w:val="00DA1442"/>
    <w:rsid w:val="00DA3B20"/>
    <w:rsid w:val="00DA41C3"/>
    <w:rsid w:val="00DA5CA6"/>
    <w:rsid w:val="00DA5F88"/>
    <w:rsid w:val="00DA662F"/>
    <w:rsid w:val="00DA6A4D"/>
    <w:rsid w:val="00DB0357"/>
    <w:rsid w:val="00DB0ADD"/>
    <w:rsid w:val="00DB1277"/>
    <w:rsid w:val="00DB580D"/>
    <w:rsid w:val="00DB5A28"/>
    <w:rsid w:val="00DB6723"/>
    <w:rsid w:val="00DB7887"/>
    <w:rsid w:val="00DB7EB8"/>
    <w:rsid w:val="00DC2FBE"/>
    <w:rsid w:val="00DC3585"/>
    <w:rsid w:val="00DC5597"/>
    <w:rsid w:val="00DC7847"/>
    <w:rsid w:val="00DC7BE7"/>
    <w:rsid w:val="00DC7E5D"/>
    <w:rsid w:val="00DD2CC5"/>
    <w:rsid w:val="00DD2EB2"/>
    <w:rsid w:val="00DD34A8"/>
    <w:rsid w:val="00DD34E8"/>
    <w:rsid w:val="00DD38DC"/>
    <w:rsid w:val="00DD3C99"/>
    <w:rsid w:val="00DD3EA0"/>
    <w:rsid w:val="00DD3F17"/>
    <w:rsid w:val="00DD7BCC"/>
    <w:rsid w:val="00DE0EC8"/>
    <w:rsid w:val="00DE1611"/>
    <w:rsid w:val="00DE202C"/>
    <w:rsid w:val="00DE2195"/>
    <w:rsid w:val="00DE292B"/>
    <w:rsid w:val="00DE2F3A"/>
    <w:rsid w:val="00DE3B74"/>
    <w:rsid w:val="00DE3F01"/>
    <w:rsid w:val="00DE5C66"/>
    <w:rsid w:val="00DE7A11"/>
    <w:rsid w:val="00DE7DAE"/>
    <w:rsid w:val="00DF137F"/>
    <w:rsid w:val="00DF186E"/>
    <w:rsid w:val="00DF1B64"/>
    <w:rsid w:val="00DF1FE4"/>
    <w:rsid w:val="00DF28D9"/>
    <w:rsid w:val="00DF30F1"/>
    <w:rsid w:val="00DF30FA"/>
    <w:rsid w:val="00DF372F"/>
    <w:rsid w:val="00DF4B11"/>
    <w:rsid w:val="00E00406"/>
    <w:rsid w:val="00E01A5D"/>
    <w:rsid w:val="00E01B53"/>
    <w:rsid w:val="00E040A8"/>
    <w:rsid w:val="00E05F3F"/>
    <w:rsid w:val="00E070C9"/>
    <w:rsid w:val="00E07747"/>
    <w:rsid w:val="00E100AC"/>
    <w:rsid w:val="00E112E8"/>
    <w:rsid w:val="00E12668"/>
    <w:rsid w:val="00E12E7D"/>
    <w:rsid w:val="00E12FE2"/>
    <w:rsid w:val="00E130A5"/>
    <w:rsid w:val="00E136B5"/>
    <w:rsid w:val="00E13C17"/>
    <w:rsid w:val="00E20580"/>
    <w:rsid w:val="00E2063B"/>
    <w:rsid w:val="00E20D98"/>
    <w:rsid w:val="00E232D3"/>
    <w:rsid w:val="00E252D2"/>
    <w:rsid w:val="00E27C54"/>
    <w:rsid w:val="00E302D4"/>
    <w:rsid w:val="00E3056F"/>
    <w:rsid w:val="00E30D61"/>
    <w:rsid w:val="00E30F24"/>
    <w:rsid w:val="00E31D79"/>
    <w:rsid w:val="00E32A7B"/>
    <w:rsid w:val="00E333CF"/>
    <w:rsid w:val="00E34340"/>
    <w:rsid w:val="00E36871"/>
    <w:rsid w:val="00E3744F"/>
    <w:rsid w:val="00E42212"/>
    <w:rsid w:val="00E4228B"/>
    <w:rsid w:val="00E425CD"/>
    <w:rsid w:val="00E43036"/>
    <w:rsid w:val="00E434C9"/>
    <w:rsid w:val="00E436E6"/>
    <w:rsid w:val="00E43FE0"/>
    <w:rsid w:val="00E47FF2"/>
    <w:rsid w:val="00E509E1"/>
    <w:rsid w:val="00E51107"/>
    <w:rsid w:val="00E514EF"/>
    <w:rsid w:val="00E52466"/>
    <w:rsid w:val="00E5277A"/>
    <w:rsid w:val="00E54994"/>
    <w:rsid w:val="00E55182"/>
    <w:rsid w:val="00E55777"/>
    <w:rsid w:val="00E57A36"/>
    <w:rsid w:val="00E60D14"/>
    <w:rsid w:val="00E60F1A"/>
    <w:rsid w:val="00E6225B"/>
    <w:rsid w:val="00E624DB"/>
    <w:rsid w:val="00E6250D"/>
    <w:rsid w:val="00E63B9D"/>
    <w:rsid w:val="00E645A2"/>
    <w:rsid w:val="00E654AE"/>
    <w:rsid w:val="00E673CA"/>
    <w:rsid w:val="00E70752"/>
    <w:rsid w:val="00E70810"/>
    <w:rsid w:val="00E71335"/>
    <w:rsid w:val="00E7261B"/>
    <w:rsid w:val="00E7383E"/>
    <w:rsid w:val="00E750B8"/>
    <w:rsid w:val="00E764C6"/>
    <w:rsid w:val="00E81799"/>
    <w:rsid w:val="00E82BF5"/>
    <w:rsid w:val="00E832B0"/>
    <w:rsid w:val="00E8372D"/>
    <w:rsid w:val="00E84220"/>
    <w:rsid w:val="00E84AA4"/>
    <w:rsid w:val="00E857D2"/>
    <w:rsid w:val="00E857E2"/>
    <w:rsid w:val="00E86287"/>
    <w:rsid w:val="00E8744B"/>
    <w:rsid w:val="00E9129C"/>
    <w:rsid w:val="00E91DBF"/>
    <w:rsid w:val="00E921F5"/>
    <w:rsid w:val="00E92BA7"/>
    <w:rsid w:val="00E93DE9"/>
    <w:rsid w:val="00E94F3C"/>
    <w:rsid w:val="00E951A2"/>
    <w:rsid w:val="00E95D08"/>
    <w:rsid w:val="00E97BD0"/>
    <w:rsid w:val="00EA06E9"/>
    <w:rsid w:val="00EA2924"/>
    <w:rsid w:val="00EA2BEF"/>
    <w:rsid w:val="00EA39C3"/>
    <w:rsid w:val="00EA58CE"/>
    <w:rsid w:val="00EA619E"/>
    <w:rsid w:val="00EA6683"/>
    <w:rsid w:val="00EA6EB9"/>
    <w:rsid w:val="00EB04ED"/>
    <w:rsid w:val="00EB05D2"/>
    <w:rsid w:val="00EB0BA1"/>
    <w:rsid w:val="00EB186D"/>
    <w:rsid w:val="00EB3070"/>
    <w:rsid w:val="00EB54F5"/>
    <w:rsid w:val="00EB5A86"/>
    <w:rsid w:val="00EB65EB"/>
    <w:rsid w:val="00EB67A6"/>
    <w:rsid w:val="00EB77B5"/>
    <w:rsid w:val="00EB7DB2"/>
    <w:rsid w:val="00EC05FE"/>
    <w:rsid w:val="00EC06C0"/>
    <w:rsid w:val="00EC128E"/>
    <w:rsid w:val="00EC15BD"/>
    <w:rsid w:val="00EC170E"/>
    <w:rsid w:val="00EC5644"/>
    <w:rsid w:val="00EC6A8B"/>
    <w:rsid w:val="00ED2169"/>
    <w:rsid w:val="00ED49F7"/>
    <w:rsid w:val="00ED783D"/>
    <w:rsid w:val="00EE056B"/>
    <w:rsid w:val="00EE441D"/>
    <w:rsid w:val="00EE64E0"/>
    <w:rsid w:val="00EE7B39"/>
    <w:rsid w:val="00EF0ED9"/>
    <w:rsid w:val="00EF13F5"/>
    <w:rsid w:val="00EF2086"/>
    <w:rsid w:val="00EF3071"/>
    <w:rsid w:val="00EF40B6"/>
    <w:rsid w:val="00EF5D43"/>
    <w:rsid w:val="00EF6EC0"/>
    <w:rsid w:val="00EF7759"/>
    <w:rsid w:val="00EF7C61"/>
    <w:rsid w:val="00F00B00"/>
    <w:rsid w:val="00F01A32"/>
    <w:rsid w:val="00F01AF3"/>
    <w:rsid w:val="00F0295C"/>
    <w:rsid w:val="00F047E7"/>
    <w:rsid w:val="00F05597"/>
    <w:rsid w:val="00F06414"/>
    <w:rsid w:val="00F10A64"/>
    <w:rsid w:val="00F1292D"/>
    <w:rsid w:val="00F1298C"/>
    <w:rsid w:val="00F1399B"/>
    <w:rsid w:val="00F139B6"/>
    <w:rsid w:val="00F15EC8"/>
    <w:rsid w:val="00F20287"/>
    <w:rsid w:val="00F215B2"/>
    <w:rsid w:val="00F22141"/>
    <w:rsid w:val="00F225AD"/>
    <w:rsid w:val="00F25E12"/>
    <w:rsid w:val="00F26F3C"/>
    <w:rsid w:val="00F314E5"/>
    <w:rsid w:val="00F330B8"/>
    <w:rsid w:val="00F33B1D"/>
    <w:rsid w:val="00F34190"/>
    <w:rsid w:val="00F34FC6"/>
    <w:rsid w:val="00F37045"/>
    <w:rsid w:val="00F376D5"/>
    <w:rsid w:val="00F400FE"/>
    <w:rsid w:val="00F4194D"/>
    <w:rsid w:val="00F430A7"/>
    <w:rsid w:val="00F437FF"/>
    <w:rsid w:val="00F4608B"/>
    <w:rsid w:val="00F510D2"/>
    <w:rsid w:val="00F51C09"/>
    <w:rsid w:val="00F51E7B"/>
    <w:rsid w:val="00F5305E"/>
    <w:rsid w:val="00F546F0"/>
    <w:rsid w:val="00F54CE1"/>
    <w:rsid w:val="00F55EC1"/>
    <w:rsid w:val="00F56AA7"/>
    <w:rsid w:val="00F56CB1"/>
    <w:rsid w:val="00F60126"/>
    <w:rsid w:val="00F60686"/>
    <w:rsid w:val="00F648C5"/>
    <w:rsid w:val="00F66344"/>
    <w:rsid w:val="00F665D0"/>
    <w:rsid w:val="00F66748"/>
    <w:rsid w:val="00F667FD"/>
    <w:rsid w:val="00F70882"/>
    <w:rsid w:val="00F72330"/>
    <w:rsid w:val="00F72339"/>
    <w:rsid w:val="00F73DAF"/>
    <w:rsid w:val="00F75BFD"/>
    <w:rsid w:val="00F8102A"/>
    <w:rsid w:val="00F810D8"/>
    <w:rsid w:val="00F83BBA"/>
    <w:rsid w:val="00F8590D"/>
    <w:rsid w:val="00F85AC3"/>
    <w:rsid w:val="00F86BD0"/>
    <w:rsid w:val="00F92109"/>
    <w:rsid w:val="00F92FBD"/>
    <w:rsid w:val="00F9349E"/>
    <w:rsid w:val="00F93677"/>
    <w:rsid w:val="00F93958"/>
    <w:rsid w:val="00F97290"/>
    <w:rsid w:val="00FA06B8"/>
    <w:rsid w:val="00FA0A3B"/>
    <w:rsid w:val="00FA14BA"/>
    <w:rsid w:val="00FA1B1D"/>
    <w:rsid w:val="00FA4AB4"/>
    <w:rsid w:val="00FA5489"/>
    <w:rsid w:val="00FA6B87"/>
    <w:rsid w:val="00FA7C7B"/>
    <w:rsid w:val="00FB034E"/>
    <w:rsid w:val="00FB0530"/>
    <w:rsid w:val="00FB1C84"/>
    <w:rsid w:val="00FB4027"/>
    <w:rsid w:val="00FB47B1"/>
    <w:rsid w:val="00FB5628"/>
    <w:rsid w:val="00FB5D3F"/>
    <w:rsid w:val="00FB6312"/>
    <w:rsid w:val="00FC0289"/>
    <w:rsid w:val="00FC2CCF"/>
    <w:rsid w:val="00FC31D4"/>
    <w:rsid w:val="00FC411A"/>
    <w:rsid w:val="00FC4320"/>
    <w:rsid w:val="00FC44AA"/>
    <w:rsid w:val="00FC7BC0"/>
    <w:rsid w:val="00FD0272"/>
    <w:rsid w:val="00FD079F"/>
    <w:rsid w:val="00FD65BC"/>
    <w:rsid w:val="00FE0D93"/>
    <w:rsid w:val="00FE115E"/>
    <w:rsid w:val="00FE1FF9"/>
    <w:rsid w:val="00FE2587"/>
    <w:rsid w:val="00FE46AB"/>
    <w:rsid w:val="00FE48B9"/>
    <w:rsid w:val="00FE4E23"/>
    <w:rsid w:val="00FE6150"/>
    <w:rsid w:val="00FF1DC6"/>
    <w:rsid w:val="00FF4B3B"/>
    <w:rsid w:val="00FF58E4"/>
    <w:rsid w:val="00FF5E17"/>
    <w:rsid w:val="00FF6E90"/>
    <w:rsid w:val="0184F1B6"/>
    <w:rsid w:val="01A2CA65"/>
    <w:rsid w:val="02561721"/>
    <w:rsid w:val="025CEE94"/>
    <w:rsid w:val="027292EB"/>
    <w:rsid w:val="028FD5F9"/>
    <w:rsid w:val="0298CFBA"/>
    <w:rsid w:val="03503630"/>
    <w:rsid w:val="03FE87CE"/>
    <w:rsid w:val="041C6AF1"/>
    <w:rsid w:val="0444A6DC"/>
    <w:rsid w:val="049A9DD7"/>
    <w:rsid w:val="0515C392"/>
    <w:rsid w:val="0571DDEA"/>
    <w:rsid w:val="05C17ED3"/>
    <w:rsid w:val="05F21C13"/>
    <w:rsid w:val="0615CDBD"/>
    <w:rsid w:val="062A03F5"/>
    <w:rsid w:val="063CDE7C"/>
    <w:rsid w:val="0643B1FC"/>
    <w:rsid w:val="06A1D148"/>
    <w:rsid w:val="071BF8F6"/>
    <w:rsid w:val="0725586E"/>
    <w:rsid w:val="0804FEB7"/>
    <w:rsid w:val="083B10F8"/>
    <w:rsid w:val="0863B45B"/>
    <w:rsid w:val="08BEFBE4"/>
    <w:rsid w:val="08E2A298"/>
    <w:rsid w:val="090303BD"/>
    <w:rsid w:val="0934517C"/>
    <w:rsid w:val="09379590"/>
    <w:rsid w:val="09CE6BC3"/>
    <w:rsid w:val="0A2B2C50"/>
    <w:rsid w:val="0AA69109"/>
    <w:rsid w:val="0B505F2B"/>
    <w:rsid w:val="0B723D1D"/>
    <w:rsid w:val="0B942AC6"/>
    <w:rsid w:val="0BD3F7B1"/>
    <w:rsid w:val="0BE0EF6E"/>
    <w:rsid w:val="0C4AB513"/>
    <w:rsid w:val="0C5BE0D6"/>
    <w:rsid w:val="0C615D97"/>
    <w:rsid w:val="0CE1A5AE"/>
    <w:rsid w:val="0D75C022"/>
    <w:rsid w:val="0DCC5F92"/>
    <w:rsid w:val="0E191E2C"/>
    <w:rsid w:val="0E316AE4"/>
    <w:rsid w:val="0E48EC3D"/>
    <w:rsid w:val="0F4A9B98"/>
    <w:rsid w:val="0F4BF08B"/>
    <w:rsid w:val="0F87000E"/>
    <w:rsid w:val="0FF1FBBF"/>
    <w:rsid w:val="10372603"/>
    <w:rsid w:val="107EB811"/>
    <w:rsid w:val="108D4A27"/>
    <w:rsid w:val="10F2D3ED"/>
    <w:rsid w:val="115B3DBE"/>
    <w:rsid w:val="11CA99F2"/>
    <w:rsid w:val="122FD3D2"/>
    <w:rsid w:val="12348E97"/>
    <w:rsid w:val="13192FE1"/>
    <w:rsid w:val="1332DEFA"/>
    <w:rsid w:val="13CC2044"/>
    <w:rsid w:val="13CCF83B"/>
    <w:rsid w:val="141FD417"/>
    <w:rsid w:val="14272473"/>
    <w:rsid w:val="155D8438"/>
    <w:rsid w:val="15981A51"/>
    <w:rsid w:val="159E0C0C"/>
    <w:rsid w:val="15C61F6A"/>
    <w:rsid w:val="15FB7989"/>
    <w:rsid w:val="15FE472B"/>
    <w:rsid w:val="168BDD44"/>
    <w:rsid w:val="16B8CC22"/>
    <w:rsid w:val="17157B4F"/>
    <w:rsid w:val="17B2E94A"/>
    <w:rsid w:val="17E7F3CC"/>
    <w:rsid w:val="1803D9DC"/>
    <w:rsid w:val="18425203"/>
    <w:rsid w:val="185AE79D"/>
    <w:rsid w:val="187B281B"/>
    <w:rsid w:val="18885C48"/>
    <w:rsid w:val="18EBC30A"/>
    <w:rsid w:val="1922C5AB"/>
    <w:rsid w:val="1943F77C"/>
    <w:rsid w:val="1947E59A"/>
    <w:rsid w:val="1959A2ED"/>
    <w:rsid w:val="1972EC2D"/>
    <w:rsid w:val="1998F36C"/>
    <w:rsid w:val="19CF638F"/>
    <w:rsid w:val="19DD9418"/>
    <w:rsid w:val="1A634F2F"/>
    <w:rsid w:val="1A928882"/>
    <w:rsid w:val="1AD1CB3C"/>
    <w:rsid w:val="1B2EBB98"/>
    <w:rsid w:val="1B3BC98D"/>
    <w:rsid w:val="1BCB80FD"/>
    <w:rsid w:val="1BE618AC"/>
    <w:rsid w:val="1BE6B0FE"/>
    <w:rsid w:val="1BECE201"/>
    <w:rsid w:val="1C01DD17"/>
    <w:rsid w:val="1C1C4529"/>
    <w:rsid w:val="1C8D347E"/>
    <w:rsid w:val="1CC1A2D7"/>
    <w:rsid w:val="1CE9F8F7"/>
    <w:rsid w:val="1D7D4E8B"/>
    <w:rsid w:val="1D9ADAA5"/>
    <w:rsid w:val="1DA6B8A7"/>
    <w:rsid w:val="1DAB68C2"/>
    <w:rsid w:val="1DC88174"/>
    <w:rsid w:val="1E49900E"/>
    <w:rsid w:val="1E63E799"/>
    <w:rsid w:val="1E799888"/>
    <w:rsid w:val="1EC02372"/>
    <w:rsid w:val="1EE20C3B"/>
    <w:rsid w:val="1F051C25"/>
    <w:rsid w:val="1F6EA393"/>
    <w:rsid w:val="1F88E42A"/>
    <w:rsid w:val="1FBDA733"/>
    <w:rsid w:val="1FEF721A"/>
    <w:rsid w:val="2047A032"/>
    <w:rsid w:val="2095F723"/>
    <w:rsid w:val="2105AB3E"/>
    <w:rsid w:val="2149E1F9"/>
    <w:rsid w:val="21ED14BE"/>
    <w:rsid w:val="220C788A"/>
    <w:rsid w:val="222DB674"/>
    <w:rsid w:val="22693A3F"/>
    <w:rsid w:val="227A4ACD"/>
    <w:rsid w:val="22D5343D"/>
    <w:rsid w:val="22F1D7CB"/>
    <w:rsid w:val="2308262F"/>
    <w:rsid w:val="233B2583"/>
    <w:rsid w:val="23495B3B"/>
    <w:rsid w:val="2376CA8F"/>
    <w:rsid w:val="237F6C48"/>
    <w:rsid w:val="244709A8"/>
    <w:rsid w:val="248E73B2"/>
    <w:rsid w:val="252403A7"/>
    <w:rsid w:val="25257D83"/>
    <w:rsid w:val="25B46754"/>
    <w:rsid w:val="2614B2A3"/>
    <w:rsid w:val="26635B5F"/>
    <w:rsid w:val="26D8D6E9"/>
    <w:rsid w:val="27941D18"/>
    <w:rsid w:val="27B7A5CB"/>
    <w:rsid w:val="2802FD38"/>
    <w:rsid w:val="2822F379"/>
    <w:rsid w:val="28328B6B"/>
    <w:rsid w:val="284031CD"/>
    <w:rsid w:val="28578FBD"/>
    <w:rsid w:val="28AE7170"/>
    <w:rsid w:val="2930CDAD"/>
    <w:rsid w:val="29643FEB"/>
    <w:rsid w:val="29A90D8A"/>
    <w:rsid w:val="29B4E4AD"/>
    <w:rsid w:val="29C07973"/>
    <w:rsid w:val="29C1BC02"/>
    <w:rsid w:val="2A61DEAA"/>
    <w:rsid w:val="2A6AF3B3"/>
    <w:rsid w:val="2AE6F652"/>
    <w:rsid w:val="2B6A39CC"/>
    <w:rsid w:val="2B780C19"/>
    <w:rsid w:val="2C34AF5F"/>
    <w:rsid w:val="2C46852B"/>
    <w:rsid w:val="2C548B34"/>
    <w:rsid w:val="2C5F420B"/>
    <w:rsid w:val="2CC21572"/>
    <w:rsid w:val="2CCCDE3A"/>
    <w:rsid w:val="2D1E6F09"/>
    <w:rsid w:val="2DD86C4B"/>
    <w:rsid w:val="2DD98BBA"/>
    <w:rsid w:val="2E0F931C"/>
    <w:rsid w:val="2E3F9815"/>
    <w:rsid w:val="2EEA570D"/>
    <w:rsid w:val="2F25815B"/>
    <w:rsid w:val="2F43E58A"/>
    <w:rsid w:val="2F72DCBA"/>
    <w:rsid w:val="2F8A0E76"/>
    <w:rsid w:val="3013C13C"/>
    <w:rsid w:val="3084B5BD"/>
    <w:rsid w:val="31237DEA"/>
    <w:rsid w:val="31AA2834"/>
    <w:rsid w:val="327C8D89"/>
    <w:rsid w:val="329790B5"/>
    <w:rsid w:val="32A19AA6"/>
    <w:rsid w:val="32EE226C"/>
    <w:rsid w:val="32EFA56D"/>
    <w:rsid w:val="32F8FE97"/>
    <w:rsid w:val="330145E6"/>
    <w:rsid w:val="3319E75D"/>
    <w:rsid w:val="33BC1957"/>
    <w:rsid w:val="341F779F"/>
    <w:rsid w:val="3460167E"/>
    <w:rsid w:val="34C6CB7C"/>
    <w:rsid w:val="352A17DC"/>
    <w:rsid w:val="356C526C"/>
    <w:rsid w:val="35BC767A"/>
    <w:rsid w:val="35DC17AE"/>
    <w:rsid w:val="361C31DA"/>
    <w:rsid w:val="36215837"/>
    <w:rsid w:val="365D2ED5"/>
    <w:rsid w:val="36E1833E"/>
    <w:rsid w:val="36FCB6AB"/>
    <w:rsid w:val="3730D3A6"/>
    <w:rsid w:val="3739DEAE"/>
    <w:rsid w:val="37D586F6"/>
    <w:rsid w:val="37E0B777"/>
    <w:rsid w:val="37E3E6DA"/>
    <w:rsid w:val="37FFF9A0"/>
    <w:rsid w:val="3810C184"/>
    <w:rsid w:val="389FDFE5"/>
    <w:rsid w:val="38D0D8E4"/>
    <w:rsid w:val="3940078F"/>
    <w:rsid w:val="39757F98"/>
    <w:rsid w:val="39DE8AC3"/>
    <w:rsid w:val="3B707560"/>
    <w:rsid w:val="3BC8D1D6"/>
    <w:rsid w:val="3BE9BEBA"/>
    <w:rsid w:val="3C2755C9"/>
    <w:rsid w:val="3C3A2FCA"/>
    <w:rsid w:val="3C56D210"/>
    <w:rsid w:val="3C8E0896"/>
    <w:rsid w:val="3CA52CB5"/>
    <w:rsid w:val="3CE0DF6A"/>
    <w:rsid w:val="3CEA537D"/>
    <w:rsid w:val="3D220B9C"/>
    <w:rsid w:val="3D3A69EC"/>
    <w:rsid w:val="3D7DF192"/>
    <w:rsid w:val="3DF84C1E"/>
    <w:rsid w:val="3E1C626E"/>
    <w:rsid w:val="3E581674"/>
    <w:rsid w:val="3EA4EBDD"/>
    <w:rsid w:val="3ECD45C1"/>
    <w:rsid w:val="3FA1D13B"/>
    <w:rsid w:val="3FD4E953"/>
    <w:rsid w:val="3FFB4759"/>
    <w:rsid w:val="401D6E70"/>
    <w:rsid w:val="402288FB"/>
    <w:rsid w:val="4031F80B"/>
    <w:rsid w:val="41240FD8"/>
    <w:rsid w:val="418E407F"/>
    <w:rsid w:val="41D26C5F"/>
    <w:rsid w:val="41DF6BCB"/>
    <w:rsid w:val="41F4F4CB"/>
    <w:rsid w:val="42E6EADB"/>
    <w:rsid w:val="4337BEE7"/>
    <w:rsid w:val="437DB570"/>
    <w:rsid w:val="4394E958"/>
    <w:rsid w:val="43DA4575"/>
    <w:rsid w:val="43EED6F6"/>
    <w:rsid w:val="44464122"/>
    <w:rsid w:val="44AB24B1"/>
    <w:rsid w:val="46339E6C"/>
    <w:rsid w:val="46B96C38"/>
    <w:rsid w:val="46CCF8B8"/>
    <w:rsid w:val="46F5D75B"/>
    <w:rsid w:val="46FA1D6A"/>
    <w:rsid w:val="474BB612"/>
    <w:rsid w:val="476ECDCD"/>
    <w:rsid w:val="4835C1C0"/>
    <w:rsid w:val="4862169F"/>
    <w:rsid w:val="486F6009"/>
    <w:rsid w:val="48B7E80F"/>
    <w:rsid w:val="48FE5941"/>
    <w:rsid w:val="495FD64F"/>
    <w:rsid w:val="496CC99B"/>
    <w:rsid w:val="4A47B8C6"/>
    <w:rsid w:val="4AAFFB29"/>
    <w:rsid w:val="4ABBD846"/>
    <w:rsid w:val="4AD1EA2F"/>
    <w:rsid w:val="4AF30EC4"/>
    <w:rsid w:val="4B263D33"/>
    <w:rsid w:val="4B3C2900"/>
    <w:rsid w:val="4B47E2D5"/>
    <w:rsid w:val="4B494E65"/>
    <w:rsid w:val="4B5CCD92"/>
    <w:rsid w:val="4B77F303"/>
    <w:rsid w:val="4BA3AEBC"/>
    <w:rsid w:val="4BBAFE29"/>
    <w:rsid w:val="4BE70307"/>
    <w:rsid w:val="4BF6F6F5"/>
    <w:rsid w:val="4C7A5C1D"/>
    <w:rsid w:val="4CA51FBD"/>
    <w:rsid w:val="4CA53CAB"/>
    <w:rsid w:val="4E0B66A2"/>
    <w:rsid w:val="4E3FDAB5"/>
    <w:rsid w:val="4ED58DCD"/>
    <w:rsid w:val="4F29D748"/>
    <w:rsid w:val="4FBB5B41"/>
    <w:rsid w:val="4FD3E807"/>
    <w:rsid w:val="4FE719BD"/>
    <w:rsid w:val="4FF8F291"/>
    <w:rsid w:val="50228D98"/>
    <w:rsid w:val="5040AD09"/>
    <w:rsid w:val="504B63B6"/>
    <w:rsid w:val="50DFACE5"/>
    <w:rsid w:val="50F4F6E5"/>
    <w:rsid w:val="512F589B"/>
    <w:rsid w:val="513930DB"/>
    <w:rsid w:val="51448E0E"/>
    <w:rsid w:val="515D7DF3"/>
    <w:rsid w:val="51657C78"/>
    <w:rsid w:val="516E2B93"/>
    <w:rsid w:val="5191953F"/>
    <w:rsid w:val="5268D4F9"/>
    <w:rsid w:val="53E15DC3"/>
    <w:rsid w:val="53E215CE"/>
    <w:rsid w:val="54C1487B"/>
    <w:rsid w:val="54C93601"/>
    <w:rsid w:val="55617094"/>
    <w:rsid w:val="55643703"/>
    <w:rsid w:val="55A248D3"/>
    <w:rsid w:val="55AE15E9"/>
    <w:rsid w:val="566A5300"/>
    <w:rsid w:val="56910424"/>
    <w:rsid w:val="56C64364"/>
    <w:rsid w:val="56C6593E"/>
    <w:rsid w:val="56D1821E"/>
    <w:rsid w:val="5706875A"/>
    <w:rsid w:val="57687740"/>
    <w:rsid w:val="57D3F892"/>
    <w:rsid w:val="58981A35"/>
    <w:rsid w:val="591481C9"/>
    <w:rsid w:val="594A1CB4"/>
    <w:rsid w:val="59507092"/>
    <w:rsid w:val="5980D5AC"/>
    <w:rsid w:val="5A484C80"/>
    <w:rsid w:val="5AD2A3AF"/>
    <w:rsid w:val="5AF782C4"/>
    <w:rsid w:val="5B03E284"/>
    <w:rsid w:val="5C3523BE"/>
    <w:rsid w:val="5C3AF018"/>
    <w:rsid w:val="5C865698"/>
    <w:rsid w:val="5CB66B6E"/>
    <w:rsid w:val="5D39246E"/>
    <w:rsid w:val="5DD945B0"/>
    <w:rsid w:val="5DFB2EDA"/>
    <w:rsid w:val="5E8BC98B"/>
    <w:rsid w:val="5EE5D60C"/>
    <w:rsid w:val="5F199E3F"/>
    <w:rsid w:val="5F83D3AC"/>
    <w:rsid w:val="603D118A"/>
    <w:rsid w:val="6090FB2E"/>
    <w:rsid w:val="60B3F616"/>
    <w:rsid w:val="61B75082"/>
    <w:rsid w:val="61F3497E"/>
    <w:rsid w:val="625975E6"/>
    <w:rsid w:val="62D6CF04"/>
    <w:rsid w:val="62E9B552"/>
    <w:rsid w:val="6312E949"/>
    <w:rsid w:val="631C6A66"/>
    <w:rsid w:val="635BC6F0"/>
    <w:rsid w:val="63835C9E"/>
    <w:rsid w:val="63A31EEC"/>
    <w:rsid w:val="642F5ED7"/>
    <w:rsid w:val="6434E4DB"/>
    <w:rsid w:val="645D3C8A"/>
    <w:rsid w:val="64A7EAE0"/>
    <w:rsid w:val="64D0452E"/>
    <w:rsid w:val="64FEF90E"/>
    <w:rsid w:val="6565F776"/>
    <w:rsid w:val="65A36077"/>
    <w:rsid w:val="66058ED0"/>
    <w:rsid w:val="6612F25E"/>
    <w:rsid w:val="6648743F"/>
    <w:rsid w:val="665BF11C"/>
    <w:rsid w:val="6660AC43"/>
    <w:rsid w:val="66B4CC91"/>
    <w:rsid w:val="6701CB4B"/>
    <w:rsid w:val="67308063"/>
    <w:rsid w:val="674E79EB"/>
    <w:rsid w:val="6750811C"/>
    <w:rsid w:val="675EC354"/>
    <w:rsid w:val="6772333D"/>
    <w:rsid w:val="67BCAEC0"/>
    <w:rsid w:val="67C081AC"/>
    <w:rsid w:val="682AE325"/>
    <w:rsid w:val="688D08EF"/>
    <w:rsid w:val="6906CC8F"/>
    <w:rsid w:val="69119EBE"/>
    <w:rsid w:val="691C2431"/>
    <w:rsid w:val="693AE1D1"/>
    <w:rsid w:val="69625840"/>
    <w:rsid w:val="69690D30"/>
    <w:rsid w:val="69BB2CF6"/>
    <w:rsid w:val="69F5966F"/>
    <w:rsid w:val="69FDA180"/>
    <w:rsid w:val="6A32356B"/>
    <w:rsid w:val="6A36C101"/>
    <w:rsid w:val="6A55011F"/>
    <w:rsid w:val="6A60ABF6"/>
    <w:rsid w:val="6B7C33F8"/>
    <w:rsid w:val="6BAF117A"/>
    <w:rsid w:val="6C559372"/>
    <w:rsid w:val="6CCA1007"/>
    <w:rsid w:val="6D31CB9D"/>
    <w:rsid w:val="6D8E0913"/>
    <w:rsid w:val="6D9059E2"/>
    <w:rsid w:val="6DACB913"/>
    <w:rsid w:val="6DAD8E82"/>
    <w:rsid w:val="6E5D8976"/>
    <w:rsid w:val="6EA64571"/>
    <w:rsid w:val="6EDB53B6"/>
    <w:rsid w:val="6FA38F16"/>
    <w:rsid w:val="6FA76DB6"/>
    <w:rsid w:val="70FD69C7"/>
    <w:rsid w:val="710A02E8"/>
    <w:rsid w:val="71187BA8"/>
    <w:rsid w:val="712CD32C"/>
    <w:rsid w:val="712F38F1"/>
    <w:rsid w:val="716C90BD"/>
    <w:rsid w:val="716F2CC5"/>
    <w:rsid w:val="718057F9"/>
    <w:rsid w:val="719D5F63"/>
    <w:rsid w:val="7242947B"/>
    <w:rsid w:val="72BE6796"/>
    <w:rsid w:val="73CD9BFE"/>
    <w:rsid w:val="74579584"/>
    <w:rsid w:val="74849061"/>
    <w:rsid w:val="74EE01B1"/>
    <w:rsid w:val="750443AE"/>
    <w:rsid w:val="75FC0F73"/>
    <w:rsid w:val="7602CF2F"/>
    <w:rsid w:val="7608FD51"/>
    <w:rsid w:val="76536876"/>
    <w:rsid w:val="7657233D"/>
    <w:rsid w:val="765B7D3A"/>
    <w:rsid w:val="7696E481"/>
    <w:rsid w:val="77292040"/>
    <w:rsid w:val="7757496D"/>
    <w:rsid w:val="77D97500"/>
    <w:rsid w:val="7820EF80"/>
    <w:rsid w:val="7841EFA0"/>
    <w:rsid w:val="78914DF7"/>
    <w:rsid w:val="78F1FC87"/>
    <w:rsid w:val="792323F0"/>
    <w:rsid w:val="79510815"/>
    <w:rsid w:val="7999FFDD"/>
    <w:rsid w:val="79A48057"/>
    <w:rsid w:val="79C3739B"/>
    <w:rsid w:val="79CE8543"/>
    <w:rsid w:val="7A53C48C"/>
    <w:rsid w:val="7A70AC3F"/>
    <w:rsid w:val="7A712223"/>
    <w:rsid w:val="7AAB18BB"/>
    <w:rsid w:val="7ABBFA64"/>
    <w:rsid w:val="7AFA867D"/>
    <w:rsid w:val="7B8D78BD"/>
    <w:rsid w:val="7BD94BD6"/>
    <w:rsid w:val="7BE91568"/>
    <w:rsid w:val="7CA2AE1D"/>
    <w:rsid w:val="7CEA714E"/>
    <w:rsid w:val="7D1BA4DE"/>
    <w:rsid w:val="7D547B8B"/>
    <w:rsid w:val="7DAFD38A"/>
    <w:rsid w:val="7EA6F287"/>
    <w:rsid w:val="7EA840EB"/>
    <w:rsid w:val="7F1298EC"/>
    <w:rsid w:val="7F46C6D8"/>
    <w:rsid w:val="7FF28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017C59C"/>
  <w14:defaultImageDpi w14:val="330"/>
  <w15:docId w15:val="{533AB530-8C35-4A0B-A2AC-78850AB9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E75"/>
    <w:pPr>
      <w:keepNext/>
      <w:keepLines/>
      <w:spacing w:before="120" w:after="120"/>
    </w:pPr>
    <w:rPr>
      <w:rFonts w:ascii="Open Sans" w:hAnsi="Open San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975E75"/>
    <w:pPr>
      <w:spacing w:before="360"/>
      <w:outlineLvl w:val="0"/>
    </w:pPr>
    <w:rPr>
      <w:rFonts w:ascii="Encode Sans Wide" w:eastAsiaTheme="majorEastAsia" w:hAnsi="Encode Sans Wide" w:cstheme="majorBidi"/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75E75"/>
    <w:pPr>
      <w:spacing w:before="240"/>
      <w:outlineLvl w:val="1"/>
    </w:pPr>
    <w:rPr>
      <w:rFonts w:eastAsiaTheme="majorEastAsia" w:cstheme="majorBidi"/>
      <w:b/>
      <w:caps/>
      <w:sz w:val="24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75E75"/>
    <w:pPr>
      <w:outlineLvl w:val="2"/>
    </w:pPr>
    <w:rPr>
      <w:rFonts w:eastAsiaTheme="majorEastAsia" w:cstheme="majorBidi"/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975E75"/>
    <w:pPr>
      <w:outlineLvl w:val="3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445192"/>
    <w:p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1"/>
    <w:qFormat/>
    <w:rsid w:val="00D828BD"/>
    <w:pPr>
      <w:keepNext w:val="0"/>
      <w:keepLines w:val="0"/>
      <w:widowControl w:val="0"/>
      <w:autoSpaceDE w:val="0"/>
      <w:autoSpaceDN w:val="0"/>
      <w:spacing w:before="122" w:after="0"/>
      <w:ind w:left="1671" w:hanging="547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link w:val="Heading7Char"/>
    <w:uiPriority w:val="1"/>
    <w:qFormat/>
    <w:rsid w:val="00D828BD"/>
    <w:pPr>
      <w:keepNext w:val="0"/>
      <w:keepLines w:val="0"/>
      <w:widowControl w:val="0"/>
      <w:autoSpaceDE w:val="0"/>
      <w:autoSpaceDN w:val="0"/>
      <w:spacing w:before="0" w:after="0"/>
      <w:ind w:left="860"/>
      <w:outlineLvl w:val="6"/>
    </w:pPr>
    <w:rPr>
      <w:rFonts w:ascii="Arial" w:eastAsia="Arial" w:hAnsi="Arial" w:cs="Arial"/>
      <w:i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D828BD"/>
    <w:p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525213"/>
    <w:pPr>
      <w:spacing w:before="40" w:after="0"/>
      <w:outlineLvl w:val="8"/>
    </w:pPr>
    <w:rPr>
      <w:rFonts w:eastAsiaTheme="majorEastAsia" w:cstheme="majorBidi"/>
      <w:b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E75"/>
    <w:rPr>
      <w:rFonts w:ascii="Encode Sans Wide" w:eastAsiaTheme="majorEastAsia" w:hAnsi="Encode Sans Wide" w:cstheme="majorBidi"/>
      <w:b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75E75"/>
    <w:rPr>
      <w:rFonts w:ascii="Open Sans" w:eastAsiaTheme="majorEastAsia" w:hAnsi="Open Sans" w:cstheme="majorBidi"/>
      <w:b/>
      <w:caps/>
    </w:rPr>
  </w:style>
  <w:style w:type="character" w:customStyle="1" w:styleId="Heading3Char">
    <w:name w:val="Heading 3 Char"/>
    <w:basedOn w:val="DefaultParagraphFont"/>
    <w:link w:val="Heading3"/>
    <w:uiPriority w:val="9"/>
    <w:rsid w:val="00975E75"/>
    <w:rPr>
      <w:rFonts w:ascii="Open Sans" w:eastAsiaTheme="majorEastAsia" w:hAnsi="Open Sans" w:cstheme="majorBidi"/>
      <w:b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975E75"/>
    <w:rPr>
      <w:rFonts w:ascii="Open Sans" w:hAnsi="Open Sans"/>
      <w:sz w:val="22"/>
      <w:szCs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192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rsid w:val="00D828BD"/>
    <w:rPr>
      <w:rFonts w:ascii="Times New Roman" w:eastAsia="Times New Roman" w:hAnsi="Times New Roman" w:cs="Times New Roman"/>
    </w:rPr>
  </w:style>
  <w:style w:type="character" w:customStyle="1" w:styleId="Heading7Char">
    <w:name w:val="Heading 7 Char"/>
    <w:basedOn w:val="DefaultParagraphFont"/>
    <w:link w:val="Heading7"/>
    <w:uiPriority w:val="1"/>
    <w:rsid w:val="00D828BD"/>
    <w:rPr>
      <w:rFonts w:ascii="Arial" w:eastAsia="Arial" w:hAnsi="Arial" w:cs="Arial"/>
      <w:i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8B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rsid w:val="00525213"/>
    <w:rPr>
      <w:rFonts w:ascii="Open Sans" w:eastAsiaTheme="majorEastAsia" w:hAnsi="Open Sans" w:cstheme="majorBidi"/>
      <w:b/>
      <w:iCs/>
      <w:color w:val="272727" w:themeColor="text1" w:themeTint="D8"/>
      <w:sz w:val="2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3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4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1C84"/>
    <w:pPr>
      <w:spacing w:before="100" w:beforeAutospacing="1" w:after="100" w:afterAutospacing="1"/>
    </w:pPr>
    <w:rPr>
      <w:rFonts w:ascii="Times" w:hAnsi="Times" w:cs="Times New Roman"/>
    </w:rPr>
  </w:style>
  <w:style w:type="paragraph" w:styleId="Header">
    <w:name w:val="header"/>
    <w:basedOn w:val="Normal"/>
    <w:link w:val="HeaderChar"/>
    <w:uiPriority w:val="99"/>
    <w:unhideWhenUsed/>
    <w:rsid w:val="00E624DB"/>
    <w:pPr>
      <w:tabs>
        <w:tab w:val="center" w:pos="4320"/>
        <w:tab w:val="right" w:pos="8640"/>
      </w:tabs>
      <w:spacing w:before="0"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E624DB"/>
    <w:rPr>
      <w:rFonts w:ascii="Open Sans" w:hAnsi="Open Sans"/>
      <w:sz w:val="18"/>
    </w:rPr>
  </w:style>
  <w:style w:type="paragraph" w:styleId="Footer">
    <w:name w:val="footer"/>
    <w:basedOn w:val="Normal"/>
    <w:link w:val="FooterChar"/>
    <w:uiPriority w:val="99"/>
    <w:unhideWhenUsed/>
    <w:rsid w:val="00E624DB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24DB"/>
    <w:rPr>
      <w:rFonts w:ascii="Open Sans" w:hAnsi="Open Sans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8419A"/>
    <w:pPr>
      <w:keepNext w:val="0"/>
      <w:keepLines w:val="0"/>
      <w:spacing w:before="240" w:after="0"/>
    </w:pPr>
    <w:rPr>
      <w:rFonts w:ascii="Encode Sans Normal Black" w:hAnsi="Encode Sans Normal Black"/>
      <w:color w:val="25005C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419A"/>
    <w:rPr>
      <w:rFonts w:ascii="Encode Sans Normal Black" w:hAnsi="Encode Sans Normal Black"/>
      <w:color w:val="25005C"/>
      <w:sz w:val="48"/>
      <w:szCs w:val="56"/>
    </w:rPr>
  </w:style>
  <w:style w:type="paragraph" w:customStyle="1" w:styleId="Style1">
    <w:name w:val="Style1"/>
    <w:basedOn w:val="Heading1"/>
    <w:rsid w:val="00A512E7"/>
  </w:style>
  <w:style w:type="paragraph" w:customStyle="1" w:styleId="Style2">
    <w:name w:val="Style2"/>
    <w:basedOn w:val="Normal"/>
    <w:rsid w:val="00A512E7"/>
    <w:rPr>
      <w:rFonts w:cs="Arial"/>
      <w:b/>
      <w:color w:val="000000"/>
      <w:szCs w:val="22"/>
    </w:rPr>
  </w:style>
  <w:style w:type="paragraph" w:customStyle="1" w:styleId="Style3">
    <w:name w:val="Style3"/>
    <w:basedOn w:val="Style1"/>
    <w:rsid w:val="00A512E7"/>
    <w:rPr>
      <w:rFonts w:ascii="Open Sans" w:hAnsi="Open Sans"/>
      <w:b w:val="0"/>
      <w:sz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C7242D"/>
  </w:style>
  <w:style w:type="character" w:customStyle="1" w:styleId="BodyTextChar">
    <w:name w:val="Body Text Char"/>
    <w:basedOn w:val="DefaultParagraphFont"/>
    <w:link w:val="BodyText"/>
    <w:uiPriority w:val="1"/>
    <w:rsid w:val="00C7242D"/>
    <w:rPr>
      <w:rFonts w:ascii="Open Sans" w:hAnsi="Open Sans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7242D"/>
    <w:p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724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367F0"/>
    <w:pPr>
      <w:keepNext w:val="0"/>
      <w:keepLines w:val="0"/>
      <w:widowControl w:val="0"/>
      <w:tabs>
        <w:tab w:val="left" w:pos="1939"/>
        <w:tab w:val="right" w:leader="dot" w:pos="9350"/>
      </w:tabs>
      <w:spacing w:after="100"/>
      <w:ind w:left="202"/>
    </w:pPr>
    <w:rPr>
      <w:rFonts w:cs="Open Sans"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E264F"/>
    <w:pPr>
      <w:keepNext w:val="0"/>
      <w:keepLines w:val="0"/>
      <w:widowControl w:val="0"/>
      <w:tabs>
        <w:tab w:val="left" w:pos="1939"/>
        <w:tab w:val="right" w:leader="dot" w:pos="9350"/>
      </w:tabs>
      <w:spacing w:after="100"/>
      <w:ind w:left="400"/>
    </w:pPr>
    <w:rPr>
      <w:rFonts w:cs="Open Sans"/>
      <w:noProof/>
    </w:rPr>
  </w:style>
  <w:style w:type="character" w:styleId="Hyperlink">
    <w:name w:val="Hyperlink"/>
    <w:basedOn w:val="DefaultParagraphFont"/>
    <w:uiPriority w:val="99"/>
    <w:unhideWhenUsed/>
    <w:qFormat/>
    <w:rsid w:val="00C724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1F7"/>
    <w:pPr>
      <w:spacing w:before="240"/>
    </w:pPr>
    <w:rPr>
      <w:rFonts w:ascii="Uni Sans Light" w:hAnsi="Uni Sans Light"/>
      <w:caps/>
      <w:color w:val="33006F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51F7"/>
    <w:rPr>
      <w:rFonts w:ascii="Uni Sans Light" w:hAnsi="Uni Sans Light"/>
      <w:caps/>
      <w:color w:val="33006F"/>
      <w:sz w:val="36"/>
      <w:szCs w:val="28"/>
    </w:rPr>
  </w:style>
  <w:style w:type="paragraph" w:styleId="ListParagraph">
    <w:name w:val="List Paragraph"/>
    <w:basedOn w:val="TOC1"/>
    <w:uiPriority w:val="34"/>
    <w:qFormat/>
    <w:rsid w:val="00500D3F"/>
    <w:pPr>
      <w:tabs>
        <w:tab w:val="right" w:leader="dot" w:pos="9350"/>
      </w:tabs>
    </w:pPr>
  </w:style>
  <w:style w:type="character" w:styleId="PlaceholderText">
    <w:name w:val="Placeholder Text"/>
    <w:basedOn w:val="DefaultParagraphFont"/>
    <w:uiPriority w:val="99"/>
    <w:semiHidden/>
    <w:rsid w:val="00960A33"/>
    <w:rPr>
      <w:color w:val="808080"/>
    </w:rPr>
  </w:style>
  <w:style w:type="paragraph" w:customStyle="1" w:styleId="DateEdition">
    <w:name w:val="Date/Edition"/>
    <w:basedOn w:val="Normal"/>
    <w:qFormat/>
    <w:rsid w:val="0011440A"/>
    <w:pPr>
      <w:spacing w:before="240"/>
    </w:pPr>
    <w:rPr>
      <w:caps/>
      <w:color w:val="33006F"/>
      <w:sz w:val="36"/>
      <w:szCs w:val="28"/>
    </w:rPr>
  </w:style>
  <w:style w:type="table" w:styleId="TableGrid">
    <w:name w:val="Table Grid"/>
    <w:basedOn w:val="TableNormal"/>
    <w:uiPriority w:val="39"/>
    <w:rsid w:val="007B2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qFormat/>
    <w:rsid w:val="005671AD"/>
    <w:pPr>
      <w:keepNext w:val="0"/>
      <w:keepLines w:val="0"/>
      <w:widowControl w:val="0"/>
      <w:spacing w:after="100"/>
      <w:ind w:left="360" w:hanging="360"/>
    </w:pPr>
  </w:style>
  <w:style w:type="paragraph" w:styleId="TOC8">
    <w:name w:val="toc 8"/>
    <w:basedOn w:val="Normal"/>
    <w:next w:val="Normal"/>
    <w:autoRedefine/>
    <w:uiPriority w:val="39"/>
    <w:unhideWhenUsed/>
    <w:qFormat/>
    <w:rsid w:val="00445192"/>
    <w:pPr>
      <w:spacing w:after="100"/>
      <w:ind w:left="1400"/>
    </w:pPr>
  </w:style>
  <w:style w:type="paragraph" w:styleId="TOC5">
    <w:name w:val="toc 5"/>
    <w:basedOn w:val="Normal"/>
    <w:uiPriority w:val="39"/>
    <w:qFormat/>
    <w:rsid w:val="00D828BD"/>
    <w:pPr>
      <w:keepNext w:val="0"/>
      <w:keepLines w:val="0"/>
      <w:widowControl w:val="0"/>
      <w:autoSpaceDE w:val="0"/>
      <w:autoSpaceDN w:val="0"/>
      <w:spacing w:before="165" w:after="0"/>
      <w:ind w:left="1939" w:hanging="359"/>
    </w:pPr>
    <w:rPr>
      <w:rFonts w:ascii="Arial" w:eastAsia="Arial" w:hAnsi="Arial" w:cs="Arial"/>
      <w:sz w:val="22"/>
      <w:szCs w:val="22"/>
    </w:rPr>
  </w:style>
  <w:style w:type="paragraph" w:styleId="TOC6">
    <w:name w:val="toc 6"/>
    <w:basedOn w:val="Normal"/>
    <w:uiPriority w:val="39"/>
    <w:qFormat/>
    <w:rsid w:val="00D828BD"/>
    <w:pPr>
      <w:keepNext w:val="0"/>
      <w:keepLines w:val="0"/>
      <w:widowControl w:val="0"/>
      <w:autoSpaceDE w:val="0"/>
      <w:autoSpaceDN w:val="0"/>
      <w:spacing w:before="46" w:after="0"/>
      <w:ind w:left="1939" w:hanging="359"/>
    </w:pPr>
    <w:rPr>
      <w:rFonts w:ascii="Arial" w:eastAsia="Arial" w:hAnsi="Arial" w:cs="Arial"/>
    </w:rPr>
  </w:style>
  <w:style w:type="paragraph" w:styleId="TOC7">
    <w:name w:val="toc 7"/>
    <w:basedOn w:val="TOC4"/>
    <w:uiPriority w:val="39"/>
    <w:qFormat/>
    <w:rsid w:val="00D828BD"/>
    <w:pPr>
      <w:tabs>
        <w:tab w:val="left" w:pos="2300"/>
        <w:tab w:val="left" w:pos="2660"/>
        <w:tab w:val="right" w:pos="9400"/>
        <w:tab w:val="right" w:leader="dot" w:pos="9810"/>
      </w:tabs>
      <w:autoSpaceDE w:val="0"/>
      <w:autoSpaceDN w:val="0"/>
      <w:spacing w:before="0" w:after="0" w:line="276" w:lineRule="auto"/>
      <w:ind w:left="1940" w:hanging="361"/>
    </w:pPr>
    <w:rPr>
      <w:rFonts w:eastAsia="Arial" w:cs="Open Sans"/>
      <w:noProof/>
      <w:szCs w:val="22"/>
    </w:rPr>
  </w:style>
  <w:style w:type="paragraph" w:customStyle="1" w:styleId="TableParagraph">
    <w:name w:val="Table Paragraph"/>
    <w:basedOn w:val="Normal"/>
    <w:uiPriority w:val="1"/>
    <w:qFormat/>
    <w:rsid w:val="00D828BD"/>
    <w:pPr>
      <w:keepNext w:val="0"/>
      <w:keepLines w:val="0"/>
      <w:widowControl w:val="0"/>
      <w:autoSpaceDE w:val="0"/>
      <w:autoSpaceDN w:val="0"/>
      <w:spacing w:before="0" w:after="0"/>
      <w:ind w:left="40"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basedOn w:val="Normal"/>
    <w:rsid w:val="00D828BD"/>
    <w:pPr>
      <w:keepNext w:val="0"/>
      <w:keepLines w:val="0"/>
      <w:autoSpaceDE w:val="0"/>
      <w:autoSpaceDN w:val="0"/>
      <w:spacing w:before="0" w:after="0"/>
    </w:pPr>
    <w:rPr>
      <w:rFonts w:ascii="Arial" w:eastAsiaTheme="minorHAns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828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8BD"/>
    <w:pPr>
      <w:keepNext w:val="0"/>
      <w:keepLines w:val="0"/>
      <w:widowControl w:val="0"/>
      <w:autoSpaceDE w:val="0"/>
      <w:autoSpaceDN w:val="0"/>
      <w:spacing w:before="0" w:after="0"/>
    </w:pPr>
    <w:rPr>
      <w:rFonts w:ascii="Arial" w:eastAsia="Arial" w:hAnsi="Arial" w:cs="Ari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8BD"/>
    <w:rPr>
      <w:rFonts w:ascii="Arial" w:eastAsia="Arial" w:hAnsi="Arial" w:cs="Arial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8BD"/>
    <w:rPr>
      <w:rFonts w:ascii="Arial" w:eastAsia="Arial" w:hAnsi="Arial" w:cs="Arial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8BD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828BD"/>
    <w:pPr>
      <w:keepLines w:val="0"/>
      <w:widowControl w:val="0"/>
      <w:autoSpaceDE w:val="0"/>
      <w:autoSpaceDN w:val="0"/>
      <w:ind w:left="1080"/>
    </w:pPr>
    <w:rPr>
      <w:rFonts w:eastAsia="Arial" w:cs="Open Sans"/>
      <w:b/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828BD"/>
    <w:pPr>
      <w:keepNext w:val="0"/>
      <w:keepLines w:val="0"/>
      <w:widowControl w:val="0"/>
      <w:autoSpaceDE w:val="0"/>
      <w:autoSpaceDN w:val="0"/>
      <w:spacing w:before="0" w:after="0"/>
    </w:pPr>
    <w:rPr>
      <w:rFonts w:eastAsia="Arial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4358E"/>
    <w:pPr>
      <w:keepNext w:val="0"/>
      <w:keepLines w:val="0"/>
      <w:widowControl w:val="0"/>
      <w:tabs>
        <w:tab w:val="left" w:pos="2970"/>
        <w:tab w:val="right" w:pos="11150"/>
      </w:tabs>
      <w:spacing w:before="0" w:after="100" w:line="259" w:lineRule="auto"/>
      <w:ind w:left="2520" w:right="634" w:firstLine="86"/>
    </w:pPr>
    <w:rPr>
      <w:rFonts w:asciiTheme="minorHAnsi" w:hAnsiTheme="minorHAnsi"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D828BD"/>
    <w:rPr>
      <w:b/>
      <w:bCs/>
      <w:i/>
      <w:iCs/>
      <w:spacing w:val="5"/>
    </w:rPr>
  </w:style>
  <w:style w:type="character" w:customStyle="1" w:styleId="field-content">
    <w:name w:val="field-content"/>
    <w:basedOn w:val="DefaultParagraphFont"/>
    <w:rsid w:val="00D828BD"/>
  </w:style>
  <w:style w:type="paragraph" w:styleId="FootnoteText">
    <w:name w:val="footnote text"/>
    <w:basedOn w:val="Normal"/>
    <w:link w:val="FootnoteTextChar"/>
    <w:uiPriority w:val="99"/>
    <w:semiHidden/>
    <w:unhideWhenUsed/>
    <w:rsid w:val="00D828BD"/>
    <w:pPr>
      <w:keepNext w:val="0"/>
      <w:keepLines w:val="0"/>
      <w:spacing w:before="0" w:after="0"/>
    </w:pPr>
    <w:rPr>
      <w:rFonts w:asciiTheme="minorHAnsi" w:eastAsia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28BD"/>
    <w:rPr>
      <w:rFonts w:eastAsiaTheme="minorHAnsi"/>
      <w:sz w:val="20"/>
      <w:szCs w:val="20"/>
    </w:rPr>
  </w:style>
  <w:style w:type="character" w:customStyle="1" w:styleId="A6">
    <w:name w:val="A6"/>
    <w:uiPriority w:val="99"/>
    <w:rsid w:val="00D828BD"/>
    <w:rPr>
      <w:rFonts w:cs="Hoefler Text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E857D2"/>
    <w:rPr>
      <w:rFonts w:eastAsia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857D2"/>
    <w:rPr>
      <w:rFonts w:eastAsia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E056B"/>
    <w:rPr>
      <w:color w:val="800080" w:themeColor="followedHyperlink"/>
      <w:u w:val="single"/>
    </w:rPr>
  </w:style>
  <w:style w:type="character" w:customStyle="1" w:styleId="e24kjd">
    <w:name w:val="e24kjd"/>
    <w:basedOn w:val="DefaultParagraphFont"/>
    <w:rsid w:val="008E092E"/>
  </w:style>
  <w:style w:type="paragraph" w:styleId="Revision">
    <w:name w:val="Revision"/>
    <w:hidden/>
    <w:uiPriority w:val="99"/>
    <w:semiHidden/>
    <w:rsid w:val="00A737B2"/>
    <w:rPr>
      <w:rFonts w:ascii="Open Sans" w:hAnsi="Open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1Outreach\Templates\EHS-Blank-Templates\Safety-Manual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F77DAD6DCBA4892778E59D434862B" ma:contentTypeVersion="6" ma:contentTypeDescription="Create a new document." ma:contentTypeScope="" ma:versionID="805325b07304512c53dfdd6b9f28f00f">
  <xsd:schema xmlns:xsd="http://www.w3.org/2001/XMLSchema" xmlns:xs="http://www.w3.org/2001/XMLSchema" xmlns:p="http://schemas.microsoft.com/office/2006/metadata/properties" xmlns:ns2="d7271962-abcd-4b5e-8e4d-91ef47b59bd2" xmlns:ns3="a3ca709e-1ee9-4fc7-ab56-e8dad314e25b" targetNamespace="http://schemas.microsoft.com/office/2006/metadata/properties" ma:root="true" ma:fieldsID="974b3cb3556665ce4c620f7fa6f70067" ns2:_="" ns3:_="">
    <xsd:import namespace="d7271962-abcd-4b5e-8e4d-91ef47b59bd2"/>
    <xsd:import namespace="a3ca709e-1ee9-4fc7-ab56-e8dad314e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1962-abcd-4b5e-8e4d-91ef47b59b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a709e-1ee9-4fc7-ab56-e8dad314e2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4AC149-AB0B-4FAC-A729-BA2855E5C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71962-abcd-4b5e-8e4d-91ef47b59bd2"/>
    <ds:schemaRef ds:uri="a3ca709e-1ee9-4fc7-ab56-e8dad314e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DB7033-E5AE-404A-A58A-6A88002040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AA65B7-61CE-4867-A854-E46A1DB3E178}">
  <ds:schemaRefs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a3ca709e-1ee9-4fc7-ab56-e8dad314e25b"/>
    <ds:schemaRef ds:uri="http://schemas.microsoft.com/office/infopath/2007/PartnerControls"/>
    <ds:schemaRef ds:uri="d7271962-abcd-4b5e-8e4d-91ef47b59bd2"/>
  </ds:schemaRefs>
</ds:datastoreItem>
</file>

<file path=customXml/itemProps4.xml><?xml version="1.0" encoding="utf-8"?>
<ds:datastoreItem xmlns:ds="http://schemas.openxmlformats.org/officeDocument/2006/customXml" ds:itemID="{6C57A442-ED29-4233-A8C6-F4EAED2AB8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Safety-Manual-Template.dotx</Template>
  <TotalTime>6</TotalTime>
  <Pages>4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 Lab Employee Safety Training Checklist</dc:title>
  <dc:subject/>
  <dc:creator>Caitlin Coey</dc:creator>
  <cp:keywords/>
  <dc:description/>
  <cp:lastModifiedBy>Karen Crow</cp:lastModifiedBy>
  <cp:revision>5</cp:revision>
  <cp:lastPrinted>2020-12-10T23:32:00Z</cp:lastPrinted>
  <dcterms:created xsi:type="dcterms:W3CDTF">2025-01-02T22:40:00Z</dcterms:created>
  <dcterms:modified xsi:type="dcterms:W3CDTF">2025-01-02T23:25:00Z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0x010100BB5F77DAD6DCBA4892778E59D434862B</vt:lpwstr>
  </property>
</Properties>
</file>